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Autospacing="0" w:afterAutospacing="0" w:line="576" w:lineRule="exact"/>
        <w:jc w:val="center"/>
        <w:textAlignment w:val="auto"/>
        <w:rPr>
          <w:rFonts w:hint="eastAsia" w:ascii="Times New Roman" w:hAnsi="Times New Roman" w:eastAsia="方正小标宋简体" w:cs="方正小标宋简体"/>
          <w:sz w:val="44"/>
          <w:szCs w:val="44"/>
          <w:lang w:eastAsia="zh-CN"/>
        </w:rPr>
      </w:pPr>
      <w:r>
        <w:rPr>
          <w:rFonts w:hint="eastAsia" w:ascii="Times New Roman" w:hAnsi="Times New Roman" w:eastAsia="方正小标宋简体" w:cs="方正小标宋简体"/>
          <w:sz w:val="44"/>
          <w:szCs w:val="44"/>
        </w:rPr>
        <w:t>吉林建筑大学函授（自考）</w:t>
      </w:r>
      <w:r>
        <w:rPr>
          <w:rFonts w:hint="eastAsia" w:ascii="Times New Roman" w:hAnsi="Times New Roman" w:eastAsia="方正小标宋简体" w:cs="方正小标宋简体"/>
          <w:sz w:val="44"/>
          <w:szCs w:val="44"/>
          <w:lang w:eastAsia="zh-CN"/>
        </w:rPr>
        <w:t>本科（专科）</w:t>
      </w:r>
    </w:p>
    <w:p>
      <w:pPr>
        <w:keepNext w:val="0"/>
        <w:keepLines w:val="0"/>
        <w:pageBreakBefore w:val="0"/>
        <w:widowControl w:val="0"/>
        <w:kinsoku/>
        <w:wordWrap/>
        <w:overflowPunct/>
        <w:topLinePunct w:val="0"/>
        <w:autoSpaceDE/>
        <w:autoSpaceDN/>
        <w:bidi w:val="0"/>
        <w:adjustRightInd/>
        <w:snapToGrid/>
        <w:spacing w:beforeAutospacing="0" w:afterAutospacing="0" w:line="576" w:lineRule="exact"/>
        <w:jc w:val="center"/>
        <w:textAlignment w:val="auto"/>
        <w:rPr>
          <w:rFonts w:hint="eastAsia" w:ascii="Times New Roman" w:hAnsi="Times New Roman" w:eastAsia="方正小标宋简体" w:cs="方正小标宋简体"/>
          <w:sz w:val="44"/>
          <w:szCs w:val="44"/>
        </w:rPr>
      </w:pPr>
      <w:r>
        <w:rPr>
          <w:rFonts w:hint="eastAsia" w:ascii="Times New Roman" w:hAnsi="Times New Roman" w:eastAsia="方正小标宋简体" w:cs="方正小标宋简体"/>
          <w:sz w:val="44"/>
          <w:szCs w:val="44"/>
        </w:rPr>
        <w:t>毕业设计（论文）撰写规范</w:t>
      </w:r>
    </w:p>
    <w:p>
      <w:pPr>
        <w:pStyle w:val="23"/>
        <w:keepNext w:val="0"/>
        <w:keepLines w:val="0"/>
        <w:pageBreakBefore w:val="0"/>
        <w:kinsoku/>
        <w:wordWrap/>
        <w:overflowPunct/>
        <w:topLinePunct w:val="0"/>
        <w:autoSpaceDE/>
        <w:autoSpaceDN/>
        <w:bidi w:val="0"/>
        <w:snapToGrid/>
        <w:spacing w:beforeAutospacing="0" w:afterAutospacing="0" w:line="576" w:lineRule="exact"/>
        <w:textAlignment w:val="auto"/>
        <w:rPr>
          <w:rFonts w:ascii="Times New Roman" w:hAnsi="Times New Roman"/>
        </w:rPr>
      </w:pPr>
    </w:p>
    <w:p>
      <w:pPr>
        <w:pStyle w:val="13"/>
        <w:keepNext w:val="0"/>
        <w:keepLines w:val="0"/>
        <w:pageBreakBefore w:val="0"/>
        <w:widowControl/>
        <w:suppressLineNumbers w:val="0"/>
        <w:kinsoku/>
        <w:wordWrap/>
        <w:overflowPunct/>
        <w:topLinePunct w:val="0"/>
        <w:autoSpaceDE/>
        <w:autoSpaceDN/>
        <w:bidi w:val="0"/>
        <w:snapToGrid/>
        <w:spacing w:before="0" w:beforeAutospacing="0" w:after="0" w:afterAutospacing="0" w:line="576" w:lineRule="exact"/>
        <w:ind w:left="0" w:firstLine="645"/>
        <w:jc w:val="both"/>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毕业设计（论文）是培养学生综合运用所学知识，分析和解决实际问题，提高创新能力的重要环节，是申请毕业的基本要求。为了进一步加强毕业设计（论文）管理，结合我校实际情况，特制订本规范。</w:t>
      </w:r>
    </w:p>
    <w:p>
      <w:pPr>
        <w:pStyle w:val="13"/>
        <w:keepNext w:val="0"/>
        <w:keepLines w:val="0"/>
        <w:pageBreakBefore w:val="0"/>
        <w:widowControl/>
        <w:suppressLineNumbers w:val="0"/>
        <w:kinsoku/>
        <w:wordWrap/>
        <w:overflowPunct/>
        <w:topLinePunct w:val="0"/>
        <w:autoSpaceDE/>
        <w:autoSpaceDN/>
        <w:bidi w:val="0"/>
        <w:snapToGrid/>
        <w:spacing w:before="0" w:beforeAutospacing="0" w:after="0" w:afterAutospacing="0" w:line="576" w:lineRule="exact"/>
        <w:ind w:left="0" w:firstLine="645"/>
        <w:jc w:val="both"/>
        <w:textAlignment w:val="auto"/>
        <w:rPr>
          <w:rFonts w:ascii="Times New Roman" w:hAnsi="Times New Roman" w:eastAsia="仿宋" w:cs="仿宋"/>
          <w:b/>
          <w:bCs/>
          <w:sz w:val="32"/>
          <w:szCs w:val="32"/>
        </w:rPr>
      </w:pPr>
      <w:r>
        <w:rPr>
          <w:rFonts w:hint="eastAsia" w:ascii="Times New Roman" w:hAnsi="Times New Roman" w:eastAsia="黑体" w:cs="黑体"/>
          <w:b/>
          <w:bCs/>
          <w:sz w:val="32"/>
          <w:szCs w:val="32"/>
        </w:rPr>
        <w:t>一、毕业论文组成部分</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毕业论文一般组成部分：</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（一）封面</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包含学校标识、论文（设计）题目、所在函授站</w:t>
      </w:r>
      <w:r>
        <w:rPr>
          <w:rFonts w:hint="eastAsia" w:ascii="Times New Roman" w:hAnsi="Times New Roman" w:eastAsia="仿宋_GB2312" w:cs="仿宋_GB2312"/>
          <w:sz w:val="32"/>
          <w:szCs w:val="32"/>
          <w:lang w:eastAsia="zh-CN"/>
        </w:rPr>
        <w:t>、专业、班级、</w:t>
      </w:r>
      <w:r>
        <w:rPr>
          <w:rFonts w:hint="eastAsia" w:ascii="Times New Roman" w:hAnsi="Times New Roman" w:eastAsia="仿宋_GB2312" w:cs="仿宋_GB2312"/>
          <w:sz w:val="32"/>
          <w:szCs w:val="32"/>
        </w:rPr>
        <w:t xml:space="preserve">指导教师、学生姓名、毕业年月等信息。 </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（二）</w:t>
      </w:r>
      <w:r>
        <w:rPr>
          <w:rFonts w:hint="eastAsia" w:ascii="Times New Roman" w:hAnsi="Times New Roman" w:eastAsia="仿宋_GB2312" w:cs="仿宋_GB2312"/>
          <w:sz w:val="32"/>
          <w:szCs w:val="32"/>
        </w:rPr>
        <w:t>内</w:t>
      </w:r>
      <w:r>
        <w:rPr>
          <w:rFonts w:hint="eastAsia" w:ascii="Times New Roman" w:hAnsi="Times New Roman" w:eastAsia="仿宋_GB2312" w:cs="仿宋_GB2312"/>
          <w:sz w:val="32"/>
          <w:szCs w:val="32"/>
          <w:lang w:val="en-US" w:eastAsia="zh-CN"/>
        </w:rPr>
        <w:t>封页</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w:t>
      </w:r>
      <w:r>
        <w:rPr>
          <w:rFonts w:hint="eastAsia" w:ascii="Times New Roman" w:hAnsi="Times New Roman" w:eastAsia="仿宋_GB2312" w:cs="仿宋_GB2312"/>
          <w:sz w:val="32"/>
          <w:szCs w:val="32"/>
          <w:lang w:eastAsia="zh-CN"/>
        </w:rPr>
        <w:t>三</w:t>
      </w:r>
      <w:r>
        <w:rPr>
          <w:rFonts w:hint="eastAsia" w:ascii="Times New Roman" w:hAnsi="Times New Roman" w:eastAsia="仿宋_GB2312" w:cs="仿宋_GB2312"/>
          <w:sz w:val="32"/>
          <w:szCs w:val="32"/>
        </w:rPr>
        <w:t xml:space="preserve">）原创性声明 </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w:t>
      </w:r>
      <w:r>
        <w:rPr>
          <w:rFonts w:hint="eastAsia" w:ascii="Times New Roman" w:hAnsi="Times New Roman" w:eastAsia="仿宋_GB2312" w:cs="仿宋_GB2312"/>
          <w:sz w:val="32"/>
          <w:szCs w:val="32"/>
          <w:lang w:eastAsia="zh-CN"/>
        </w:rPr>
        <w:t>四</w:t>
      </w:r>
      <w:r>
        <w:rPr>
          <w:rFonts w:hint="eastAsia" w:ascii="Times New Roman" w:hAnsi="Times New Roman" w:eastAsia="仿宋_GB2312" w:cs="仿宋_GB2312"/>
          <w:sz w:val="32"/>
          <w:szCs w:val="32"/>
        </w:rPr>
        <w:t xml:space="preserve">）版权使用授权书 </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w:t>
      </w:r>
      <w:r>
        <w:rPr>
          <w:rFonts w:hint="eastAsia" w:ascii="Times New Roman" w:hAnsi="Times New Roman" w:eastAsia="仿宋_GB2312" w:cs="仿宋_GB2312"/>
          <w:sz w:val="32"/>
          <w:szCs w:val="32"/>
          <w:lang w:eastAsia="zh-CN"/>
        </w:rPr>
        <w:t>五</w:t>
      </w:r>
      <w:r>
        <w:rPr>
          <w:rFonts w:hint="eastAsia" w:ascii="Times New Roman" w:hAnsi="Times New Roman" w:eastAsia="仿宋_GB2312" w:cs="仿宋_GB2312"/>
          <w:sz w:val="32"/>
          <w:szCs w:val="32"/>
        </w:rPr>
        <w:t xml:space="preserve">）中英文摘要及关键词 </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w:t>
      </w:r>
      <w:r>
        <w:rPr>
          <w:rFonts w:hint="eastAsia" w:ascii="Times New Roman" w:hAnsi="Times New Roman" w:eastAsia="仿宋_GB2312" w:cs="仿宋_GB2312"/>
          <w:sz w:val="32"/>
          <w:szCs w:val="32"/>
          <w:lang w:eastAsia="zh-CN"/>
        </w:rPr>
        <w:t>六</w:t>
      </w:r>
      <w:r>
        <w:rPr>
          <w:rFonts w:hint="eastAsia" w:ascii="Times New Roman" w:hAnsi="Times New Roman" w:eastAsia="仿宋_GB2312" w:cs="仿宋_GB2312"/>
          <w:sz w:val="32"/>
          <w:szCs w:val="32"/>
        </w:rPr>
        <w:t xml:space="preserve">）目录 </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w:t>
      </w:r>
      <w:r>
        <w:rPr>
          <w:rFonts w:hint="eastAsia" w:ascii="Times New Roman" w:hAnsi="Times New Roman" w:eastAsia="仿宋_GB2312" w:cs="仿宋_GB2312"/>
          <w:sz w:val="32"/>
          <w:szCs w:val="32"/>
          <w:lang w:eastAsia="zh-CN"/>
        </w:rPr>
        <w:t>七</w:t>
      </w:r>
      <w:r>
        <w:rPr>
          <w:rFonts w:hint="eastAsia" w:ascii="Times New Roman" w:hAnsi="Times New Roman" w:eastAsia="仿宋_GB2312" w:cs="仿宋_GB2312"/>
          <w:sz w:val="32"/>
          <w:szCs w:val="32"/>
        </w:rPr>
        <w:t xml:space="preserve">）正文 </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w:t>
      </w:r>
      <w:r>
        <w:rPr>
          <w:rFonts w:hint="eastAsia" w:ascii="Times New Roman" w:hAnsi="Times New Roman" w:eastAsia="仿宋_GB2312" w:cs="仿宋_GB2312"/>
          <w:sz w:val="32"/>
          <w:szCs w:val="32"/>
          <w:lang w:eastAsia="zh-CN"/>
        </w:rPr>
        <w:t>八</w:t>
      </w:r>
      <w:r>
        <w:rPr>
          <w:rFonts w:hint="eastAsia" w:ascii="Times New Roman" w:hAnsi="Times New Roman" w:eastAsia="仿宋_GB2312" w:cs="仿宋_GB2312"/>
          <w:sz w:val="32"/>
          <w:szCs w:val="32"/>
        </w:rPr>
        <w:t xml:space="preserve">）参考文献 </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w:t>
      </w:r>
      <w:r>
        <w:rPr>
          <w:rFonts w:hint="eastAsia" w:ascii="Times New Roman" w:hAnsi="Times New Roman" w:eastAsia="仿宋_GB2312" w:cs="仿宋_GB2312"/>
          <w:sz w:val="32"/>
          <w:szCs w:val="32"/>
          <w:lang w:eastAsia="zh-CN"/>
        </w:rPr>
        <w:t>九</w:t>
      </w:r>
      <w:r>
        <w:rPr>
          <w:rFonts w:hint="eastAsia" w:ascii="Times New Roman" w:hAnsi="Times New Roman" w:eastAsia="仿宋_GB2312" w:cs="仿宋_GB2312"/>
          <w:sz w:val="32"/>
          <w:szCs w:val="32"/>
        </w:rPr>
        <w:t xml:space="preserve">）致谢 </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w:t>
      </w:r>
      <w:r>
        <w:rPr>
          <w:rFonts w:hint="eastAsia" w:ascii="Times New Roman" w:hAnsi="Times New Roman" w:eastAsia="仿宋_GB2312" w:cs="仿宋_GB2312"/>
          <w:sz w:val="32"/>
          <w:szCs w:val="32"/>
          <w:lang w:eastAsia="zh-CN"/>
        </w:rPr>
        <w:t>十</w:t>
      </w:r>
      <w:r>
        <w:rPr>
          <w:rFonts w:hint="eastAsia" w:ascii="Times New Roman" w:hAnsi="Times New Roman" w:eastAsia="仿宋_GB2312" w:cs="仿宋_GB2312"/>
          <w:sz w:val="32"/>
          <w:szCs w:val="32"/>
        </w:rPr>
        <w:t xml:space="preserve">）与毕业论文研究内容相关的附录材料 </w:t>
      </w:r>
    </w:p>
    <w:p>
      <w:pPr>
        <w:keepNext w:val="0"/>
        <w:keepLines w:val="0"/>
        <w:pageBreakBefore w:val="0"/>
        <w:kinsoku/>
        <w:wordWrap/>
        <w:overflowPunct/>
        <w:topLinePunct w:val="0"/>
        <w:autoSpaceDE/>
        <w:autoSpaceDN/>
        <w:bidi w:val="0"/>
        <w:snapToGrid/>
        <w:spacing w:beforeAutospacing="0" w:afterAutospacing="0" w:line="576" w:lineRule="exact"/>
        <w:ind w:firstLine="643" w:firstLineChars="200"/>
        <w:textAlignment w:val="auto"/>
        <w:rPr>
          <w:rFonts w:ascii="Times New Roman" w:hAnsi="Times New Roman" w:eastAsia="黑体" w:cs="黑体"/>
          <w:b/>
          <w:bCs/>
          <w:sz w:val="32"/>
          <w:szCs w:val="32"/>
        </w:rPr>
      </w:pPr>
      <w:r>
        <w:rPr>
          <w:rFonts w:hint="eastAsia" w:ascii="Times New Roman" w:hAnsi="Times New Roman" w:eastAsia="黑体" w:cs="黑体"/>
          <w:b/>
          <w:bCs/>
          <w:sz w:val="32"/>
          <w:szCs w:val="32"/>
        </w:rPr>
        <w:t>二、毕业论文撰写内容及要求</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b/>
          <w:bCs/>
          <w:sz w:val="32"/>
          <w:szCs w:val="32"/>
        </w:rPr>
      </w:pPr>
      <w:r>
        <w:rPr>
          <w:rFonts w:hint="eastAsia" w:ascii="Times New Roman" w:hAnsi="Times New Roman" w:eastAsia="楷体_GB2312" w:cs="楷体_GB2312"/>
          <w:sz w:val="32"/>
          <w:szCs w:val="32"/>
        </w:rPr>
        <w:t>（一）题目</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题目应简短、明确、有概括性，并能恰当、准确的反映本论文的研究内容。题目不超过25个字，一般不设副标题。若设副标题，副标题前加破折号，副标题需另起一行与主标题居中对齐。</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（二）</w:t>
      </w:r>
      <w:r>
        <w:rPr>
          <w:rFonts w:hint="eastAsia" w:ascii="Times New Roman" w:hAnsi="Times New Roman" w:eastAsia="仿宋_GB2312" w:cs="仿宋_GB2312"/>
          <w:sz w:val="32"/>
          <w:szCs w:val="32"/>
        </w:rPr>
        <w:t>内</w:t>
      </w:r>
      <w:r>
        <w:rPr>
          <w:rFonts w:hint="eastAsia" w:ascii="Times New Roman" w:hAnsi="Times New Roman" w:eastAsia="仿宋_GB2312" w:cs="仿宋_GB2312"/>
          <w:sz w:val="32"/>
          <w:szCs w:val="32"/>
          <w:lang w:val="en-US" w:eastAsia="zh-CN"/>
        </w:rPr>
        <w:t>封页</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default" w:ascii="Times New Roman" w:hAnsi="Times New Roman" w:eastAsia="仿宋_GB2312" w:cs="仿宋_GB2312"/>
          <w:sz w:val="32"/>
          <w:szCs w:val="32"/>
          <w:lang w:val="en-US"/>
        </w:rPr>
      </w:pPr>
      <w:r>
        <w:rPr>
          <w:rFonts w:hint="eastAsia" w:ascii="Times New Roman" w:hAnsi="Times New Roman" w:eastAsia="仿宋_GB2312" w:cs="仿宋_GB2312"/>
          <w:sz w:val="32"/>
          <w:szCs w:val="32"/>
        </w:rPr>
        <w:t>见附件</w:t>
      </w:r>
      <w:r>
        <w:rPr>
          <w:rFonts w:hint="eastAsia" w:ascii="Times New Roman" w:hAnsi="Times New Roman" w:eastAsia="仿宋_GB2312" w:cs="仿宋_GB2312"/>
          <w:sz w:val="32"/>
          <w:szCs w:val="32"/>
          <w:lang w:val="en-US" w:eastAsia="zh-CN"/>
        </w:rPr>
        <w:t>:</w:t>
      </w:r>
      <w:r>
        <w:rPr>
          <w:rFonts w:hint="eastAsia" w:ascii="Times New Roman" w:hAnsi="Times New Roman" w:eastAsia="仿宋_GB2312" w:cs="仿宋_GB2312"/>
          <w:sz w:val="32"/>
          <w:szCs w:val="32"/>
          <w:lang w:eastAsia="zh-CN"/>
        </w:rPr>
        <w:t>函授（自考）本科（专科）</w:t>
      </w:r>
      <w:r>
        <w:rPr>
          <w:rFonts w:hint="eastAsia" w:ascii="Times New Roman" w:hAnsi="Times New Roman" w:eastAsia="仿宋_GB2312" w:cs="仿宋_GB2312"/>
          <w:sz w:val="32"/>
          <w:szCs w:val="32"/>
        </w:rPr>
        <w:t>毕业设计（论文）</w:t>
      </w:r>
      <w:r>
        <w:rPr>
          <w:rFonts w:hint="eastAsia" w:ascii="Times New Roman" w:hAnsi="Times New Roman" w:eastAsia="仿宋_GB2312" w:cs="仿宋_GB2312"/>
          <w:sz w:val="32"/>
          <w:szCs w:val="32"/>
          <w:lang w:eastAsia="zh-CN"/>
        </w:rPr>
        <w:t>撰写模板。</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楷体_GB2312" w:cs="楷体_GB2312"/>
          <w:sz w:val="32"/>
          <w:szCs w:val="32"/>
        </w:rPr>
      </w:pPr>
      <w:r>
        <w:rPr>
          <w:rFonts w:hint="eastAsia" w:ascii="Times New Roman" w:hAnsi="Times New Roman" w:eastAsia="楷体_GB2312" w:cs="楷体_GB2312"/>
          <w:sz w:val="32"/>
          <w:szCs w:val="32"/>
        </w:rPr>
        <w:t>（</w:t>
      </w:r>
      <w:r>
        <w:rPr>
          <w:rFonts w:hint="eastAsia" w:ascii="Times New Roman" w:hAnsi="Times New Roman" w:eastAsia="楷体_GB2312" w:cs="楷体_GB2312"/>
          <w:sz w:val="32"/>
          <w:szCs w:val="32"/>
          <w:lang w:eastAsia="zh-CN"/>
        </w:rPr>
        <w:t>三</w:t>
      </w:r>
      <w:r>
        <w:rPr>
          <w:rFonts w:hint="eastAsia" w:ascii="Times New Roman" w:hAnsi="Times New Roman" w:eastAsia="楷体_GB2312" w:cs="楷体_GB2312"/>
          <w:sz w:val="32"/>
          <w:szCs w:val="32"/>
        </w:rPr>
        <w:t>）原创性声明</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对提交的毕业论文做原创性声明，见附件</w:t>
      </w:r>
      <w:r>
        <w:rPr>
          <w:rFonts w:hint="eastAsia" w:ascii="Times New Roman" w:hAnsi="Times New Roman" w:eastAsia="仿宋_GB2312" w:cs="仿宋_GB2312"/>
          <w:sz w:val="32"/>
          <w:szCs w:val="32"/>
          <w:lang w:val="en-US" w:eastAsia="zh-CN"/>
        </w:rPr>
        <w:t>:</w:t>
      </w:r>
      <w:r>
        <w:rPr>
          <w:rFonts w:hint="eastAsia" w:ascii="Times New Roman" w:hAnsi="Times New Roman" w:eastAsia="仿宋_GB2312" w:cs="仿宋_GB2312"/>
          <w:sz w:val="32"/>
          <w:szCs w:val="32"/>
          <w:lang w:eastAsia="zh-CN"/>
        </w:rPr>
        <w:t>函授（自考）本科（专科）</w:t>
      </w:r>
      <w:r>
        <w:rPr>
          <w:rFonts w:hint="eastAsia" w:ascii="Times New Roman" w:hAnsi="Times New Roman" w:eastAsia="仿宋_GB2312" w:cs="仿宋_GB2312"/>
          <w:sz w:val="32"/>
          <w:szCs w:val="32"/>
        </w:rPr>
        <w:t>毕业设计（论文）</w:t>
      </w:r>
      <w:r>
        <w:rPr>
          <w:rFonts w:hint="eastAsia" w:ascii="Times New Roman" w:hAnsi="Times New Roman" w:eastAsia="仿宋_GB2312" w:cs="仿宋_GB2312"/>
          <w:sz w:val="32"/>
          <w:szCs w:val="32"/>
          <w:lang w:eastAsia="zh-CN"/>
        </w:rPr>
        <w:t>撰写模板</w:t>
      </w:r>
      <w:r>
        <w:rPr>
          <w:rFonts w:hint="eastAsia" w:ascii="Times New Roman" w:hAnsi="Times New Roman" w:eastAsia="仿宋_GB2312" w:cs="仿宋_GB2312"/>
          <w:sz w:val="32"/>
          <w:szCs w:val="32"/>
        </w:rPr>
        <w:t>，由学生本人签字。</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楷体_GB2312" w:cs="楷体_GB2312"/>
          <w:sz w:val="32"/>
          <w:szCs w:val="32"/>
        </w:rPr>
        <w:t>（</w:t>
      </w:r>
      <w:r>
        <w:rPr>
          <w:rFonts w:hint="eastAsia" w:ascii="Times New Roman" w:hAnsi="Times New Roman" w:eastAsia="楷体_GB2312" w:cs="楷体_GB2312"/>
          <w:sz w:val="32"/>
          <w:szCs w:val="32"/>
          <w:lang w:eastAsia="zh-CN"/>
        </w:rPr>
        <w:t>四</w:t>
      </w:r>
      <w:r>
        <w:rPr>
          <w:rFonts w:hint="eastAsia" w:ascii="Times New Roman" w:hAnsi="Times New Roman" w:eastAsia="楷体_GB2312" w:cs="楷体_GB2312"/>
          <w:sz w:val="32"/>
          <w:szCs w:val="32"/>
        </w:rPr>
        <w:t>）版权使用授权书</w:t>
      </w:r>
      <w:r>
        <w:rPr>
          <w:rFonts w:hint="eastAsia" w:ascii="Times New Roman" w:hAnsi="Times New Roman" w:eastAsia="仿宋_GB2312" w:cs="仿宋_GB2312"/>
          <w:sz w:val="32"/>
          <w:szCs w:val="32"/>
        </w:rPr>
        <w:t xml:space="preserve"> </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对提交的毕业论文做版权使用授权书，见附件</w:t>
      </w:r>
      <w:r>
        <w:rPr>
          <w:rFonts w:hint="eastAsia" w:ascii="Times New Roman" w:hAnsi="Times New Roman" w:eastAsia="仿宋_GB2312" w:cs="仿宋_GB2312"/>
          <w:sz w:val="32"/>
          <w:szCs w:val="32"/>
          <w:lang w:val="en-US" w:eastAsia="zh-CN"/>
        </w:rPr>
        <w:t>:</w:t>
      </w:r>
      <w:r>
        <w:rPr>
          <w:rFonts w:hint="eastAsia" w:ascii="Times New Roman" w:hAnsi="Times New Roman" w:eastAsia="仿宋_GB2312" w:cs="仿宋_GB2312"/>
          <w:sz w:val="32"/>
          <w:szCs w:val="32"/>
          <w:lang w:eastAsia="zh-CN"/>
        </w:rPr>
        <w:t>函授（自考）本科（专科）</w:t>
      </w:r>
      <w:r>
        <w:rPr>
          <w:rFonts w:hint="eastAsia" w:ascii="Times New Roman" w:hAnsi="Times New Roman" w:eastAsia="仿宋_GB2312" w:cs="仿宋_GB2312"/>
          <w:sz w:val="32"/>
          <w:szCs w:val="32"/>
        </w:rPr>
        <w:t>毕业设计（论文）</w:t>
      </w:r>
      <w:r>
        <w:rPr>
          <w:rFonts w:hint="eastAsia" w:ascii="Times New Roman" w:hAnsi="Times New Roman" w:eastAsia="仿宋_GB2312" w:cs="仿宋_GB2312"/>
          <w:sz w:val="32"/>
          <w:szCs w:val="32"/>
          <w:lang w:eastAsia="zh-CN"/>
        </w:rPr>
        <w:t>撰写模板</w:t>
      </w:r>
      <w:r>
        <w:rPr>
          <w:rFonts w:hint="eastAsia" w:ascii="Times New Roman" w:hAnsi="Times New Roman" w:eastAsia="仿宋_GB2312" w:cs="仿宋_GB2312"/>
          <w:sz w:val="32"/>
          <w:szCs w:val="32"/>
        </w:rPr>
        <w:t>，由学生本人签字、指导教师本人签字。</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楷体_GB2312" w:cs="楷体_GB2312"/>
          <w:sz w:val="32"/>
          <w:szCs w:val="32"/>
        </w:rPr>
      </w:pPr>
      <w:r>
        <w:rPr>
          <w:rFonts w:hint="eastAsia" w:ascii="Times New Roman" w:hAnsi="Times New Roman" w:eastAsia="楷体_GB2312" w:cs="楷体_GB2312"/>
          <w:sz w:val="32"/>
          <w:szCs w:val="32"/>
        </w:rPr>
        <w:t>（</w:t>
      </w:r>
      <w:r>
        <w:rPr>
          <w:rFonts w:hint="eastAsia" w:ascii="Times New Roman" w:hAnsi="Times New Roman" w:eastAsia="楷体_GB2312" w:cs="楷体_GB2312"/>
          <w:sz w:val="32"/>
          <w:szCs w:val="32"/>
          <w:lang w:eastAsia="zh-CN"/>
        </w:rPr>
        <w:t>五</w:t>
      </w:r>
      <w:r>
        <w:rPr>
          <w:rFonts w:hint="eastAsia" w:ascii="Times New Roman" w:hAnsi="Times New Roman" w:eastAsia="楷体_GB2312" w:cs="楷体_GB2312"/>
          <w:sz w:val="32"/>
          <w:szCs w:val="32"/>
        </w:rPr>
        <w:t>）摘要与关键词</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1.摘要</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摘要是论文内容的高度概括，以能将规定的内容阐述清楚为原则，语言力求精练、准确。摘要应包括论文的目的、意义、主要研究内容、研究方法等，其中重点突出研究成果和结果。</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摘要中不宜使用公式、图表、不标注引用文献编号。避免将摘要写成目录式的内容介绍。</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中文摘要的字数一般为300－600字。</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b/>
          <w:bCs/>
          <w:sz w:val="32"/>
          <w:szCs w:val="32"/>
        </w:rPr>
      </w:pPr>
      <w:r>
        <w:rPr>
          <w:rFonts w:hint="eastAsia" w:ascii="Times New Roman" w:hAnsi="Times New Roman" w:eastAsia="仿宋_GB2312" w:cs="仿宋_GB2312"/>
          <w:sz w:val="32"/>
          <w:szCs w:val="32"/>
        </w:rPr>
        <w:t>2.关键词</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关键词是供检索用的主题词条，应采用能覆盖论文主要内容的通用词条。关键词一般列3-5个，按词条的外延层次排列（外延大的排在前面）。</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楷体_GB2312" w:cs="楷体_GB2312"/>
          <w:sz w:val="32"/>
          <w:szCs w:val="32"/>
        </w:rPr>
        <w:t>（</w:t>
      </w:r>
      <w:r>
        <w:rPr>
          <w:rFonts w:hint="eastAsia" w:ascii="Times New Roman" w:hAnsi="Times New Roman" w:eastAsia="楷体_GB2312" w:cs="楷体_GB2312"/>
          <w:sz w:val="32"/>
          <w:szCs w:val="32"/>
          <w:lang w:eastAsia="zh-CN"/>
        </w:rPr>
        <w:t>六</w:t>
      </w:r>
      <w:r>
        <w:rPr>
          <w:rFonts w:hint="eastAsia" w:ascii="Times New Roman" w:hAnsi="Times New Roman" w:eastAsia="楷体_GB2312" w:cs="楷体_GB2312"/>
          <w:sz w:val="32"/>
          <w:szCs w:val="32"/>
        </w:rPr>
        <w:t>）目录</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目录是论文的提纲，也是论文各章节组成部分的小标题，由论文的章、节、参考文献、附录等序号、名称和页码组成，一般按三级标题编写（如1、1.1、1.1.1……）。</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要求标题层次清晰，目录中的标题要与正文中的标题一致。</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楷体_GB2312" w:cs="楷体_GB2312"/>
          <w:sz w:val="32"/>
          <w:szCs w:val="32"/>
        </w:rPr>
        <w:t>（</w:t>
      </w:r>
      <w:r>
        <w:rPr>
          <w:rFonts w:hint="eastAsia" w:ascii="Times New Roman" w:hAnsi="Times New Roman" w:eastAsia="楷体_GB2312" w:cs="楷体_GB2312"/>
          <w:sz w:val="32"/>
          <w:szCs w:val="32"/>
          <w:lang w:eastAsia="zh-CN"/>
        </w:rPr>
        <w:t>七</w:t>
      </w:r>
      <w:r>
        <w:rPr>
          <w:rFonts w:hint="eastAsia" w:ascii="Times New Roman" w:hAnsi="Times New Roman" w:eastAsia="楷体_GB2312" w:cs="楷体_GB2312"/>
          <w:sz w:val="32"/>
          <w:szCs w:val="32"/>
        </w:rPr>
        <w:t>）正文</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正文包括绪论、正文主体与结论等部分。</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1.绪论</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绪论一般作为第一章。绪论一般应阐述：论文的目的、意义；研究背景、现状；研究方法；主要研究内容；论文的整体结构安排等。</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b/>
          <w:bCs/>
          <w:sz w:val="32"/>
          <w:szCs w:val="32"/>
        </w:rPr>
      </w:pPr>
      <w:r>
        <w:rPr>
          <w:rFonts w:hint="eastAsia" w:ascii="Times New Roman" w:hAnsi="Times New Roman" w:eastAsia="仿宋_GB2312" w:cs="仿宋_GB2312"/>
          <w:sz w:val="32"/>
          <w:szCs w:val="32"/>
        </w:rPr>
        <w:t>2.正文</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正文是主体，是作者对研究工作的详细表述。主体部分由于涉及的学科、选题、研究方法、结果表达方式等有很大差异，不作统一规定。但正文作为论文的主要部分，应结构合理，层次清楚，重点突出，文字简练、通顺，文法规范，图表规范，引注准确。论文各章之间应该前后关联，构成一个有机的整体。论文给出的数据应真实可靠、推理正确、结论明确、无概念性和科学性错误。凡引用他人观点、方案、资料、数据等成果时，无论曾否发表，无论是纸质或电子版，均应详加注释。</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主体部分应从另页右页开始，每一章应另起页。</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3.结论</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结论是对论文的归纳与总结。要突出论文的创新点，以简练的文字对论文的主要工作进行评价。结论应该准确、完整、明确、精炼。结论内容一般400～1000字。</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结论作为毕业论文正文的组成部分，单独排写，不加章标题序号，不标注引用文献。</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楷体_GB2312" w:cs="楷体_GB2312"/>
          <w:sz w:val="32"/>
          <w:szCs w:val="32"/>
        </w:rPr>
      </w:pPr>
      <w:r>
        <w:rPr>
          <w:rFonts w:hint="eastAsia" w:ascii="Times New Roman" w:hAnsi="Times New Roman" w:eastAsia="楷体_GB2312" w:cs="楷体_GB2312"/>
          <w:sz w:val="32"/>
          <w:szCs w:val="32"/>
        </w:rPr>
        <w:t>（</w:t>
      </w:r>
      <w:r>
        <w:rPr>
          <w:rFonts w:hint="eastAsia" w:ascii="Times New Roman" w:hAnsi="Times New Roman" w:eastAsia="楷体_GB2312" w:cs="楷体_GB2312"/>
          <w:sz w:val="32"/>
          <w:szCs w:val="32"/>
          <w:lang w:eastAsia="zh-CN"/>
        </w:rPr>
        <w:t>八</w:t>
      </w:r>
      <w:r>
        <w:rPr>
          <w:rFonts w:hint="eastAsia" w:ascii="Times New Roman" w:hAnsi="Times New Roman" w:eastAsia="楷体_GB2312" w:cs="楷体_GB2312"/>
          <w:sz w:val="32"/>
          <w:szCs w:val="32"/>
        </w:rPr>
        <w:t>）参考文献</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参考文献著录项目和著录格式遵照《信息与文献 参考文献著录规则》GB/T 7714-2015的规定执行。</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所有被引用文献均要列入参考文献中，必须按顺序标注，但同一篇文章只用一个序号。</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主要参考文献的列示数量不少于10项，至少包括2项以上的外文文献，其中近五年的文献数一般应不少于总数的1/3。</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楷体_GB2312" w:cs="楷体_GB2312"/>
          <w:sz w:val="32"/>
          <w:szCs w:val="32"/>
        </w:rPr>
      </w:pPr>
      <w:r>
        <w:rPr>
          <w:rFonts w:hint="eastAsia" w:ascii="Times New Roman" w:hAnsi="Times New Roman" w:eastAsia="楷体_GB2312" w:cs="楷体_GB2312"/>
          <w:sz w:val="32"/>
          <w:szCs w:val="32"/>
        </w:rPr>
        <w:t>（</w:t>
      </w:r>
      <w:r>
        <w:rPr>
          <w:rFonts w:hint="eastAsia" w:ascii="Times New Roman" w:hAnsi="Times New Roman" w:eastAsia="楷体_GB2312" w:cs="楷体_GB2312"/>
          <w:sz w:val="32"/>
          <w:szCs w:val="32"/>
          <w:lang w:eastAsia="zh-CN"/>
        </w:rPr>
        <w:t>九</w:t>
      </w:r>
      <w:r>
        <w:rPr>
          <w:rFonts w:hint="eastAsia" w:ascii="Times New Roman" w:hAnsi="Times New Roman" w:eastAsia="楷体_GB2312" w:cs="楷体_GB2312"/>
          <w:sz w:val="32"/>
          <w:szCs w:val="32"/>
        </w:rPr>
        <w:t>）致谢</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对指导教师或协助完成论文工作的组织和个人表示感谢。内容简洁明了、实事求是。内容限一页。</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楷体_GB2312" w:cs="楷体_GB2312"/>
          <w:sz w:val="32"/>
          <w:szCs w:val="32"/>
        </w:rPr>
        <w:t>（</w:t>
      </w:r>
      <w:r>
        <w:rPr>
          <w:rFonts w:hint="eastAsia" w:ascii="Times New Roman" w:hAnsi="Times New Roman" w:eastAsia="楷体_GB2312" w:cs="楷体_GB2312"/>
          <w:sz w:val="32"/>
          <w:szCs w:val="32"/>
          <w:lang w:eastAsia="zh-CN"/>
        </w:rPr>
        <w:t>十</w:t>
      </w:r>
      <w:r>
        <w:rPr>
          <w:rFonts w:hint="eastAsia" w:ascii="Times New Roman" w:hAnsi="Times New Roman" w:eastAsia="楷体_GB2312" w:cs="楷体_GB2312"/>
          <w:sz w:val="32"/>
          <w:szCs w:val="32"/>
        </w:rPr>
        <w:t>）附录</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附录作为主体部分的补充，并不是必需的。</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附录是对于一些不宜放在正文中，但有参考价值的内容（如图纸、实验数据﹑计算机程序等）可编入论文的附录中。</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附录编号、附录标题各占一行，置于附录条文之上居中位置。每个附录通常应另起页，如果有多个较短的附录，也可接排。</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附录放在论文最后，如不宜放在论文后面时可单独装订，与论文一起保存。</w:t>
      </w:r>
    </w:p>
    <w:p>
      <w:pPr>
        <w:keepNext w:val="0"/>
        <w:keepLines w:val="0"/>
        <w:pageBreakBefore w:val="0"/>
        <w:kinsoku/>
        <w:wordWrap/>
        <w:overflowPunct/>
        <w:topLinePunct w:val="0"/>
        <w:autoSpaceDE/>
        <w:autoSpaceDN/>
        <w:bidi w:val="0"/>
        <w:snapToGrid/>
        <w:spacing w:beforeAutospacing="0" w:afterAutospacing="0" w:line="576" w:lineRule="exact"/>
        <w:ind w:firstLine="643" w:firstLineChars="200"/>
        <w:textAlignment w:val="auto"/>
        <w:rPr>
          <w:rFonts w:ascii="Times New Roman" w:hAnsi="Times New Roman" w:eastAsia="黑体" w:cs="黑体"/>
          <w:b/>
          <w:sz w:val="32"/>
          <w:szCs w:val="32"/>
        </w:rPr>
      </w:pPr>
      <w:r>
        <w:rPr>
          <w:rFonts w:hint="eastAsia" w:ascii="Times New Roman" w:hAnsi="Times New Roman" w:eastAsia="黑体" w:cs="黑体"/>
          <w:b/>
          <w:sz w:val="32"/>
          <w:szCs w:val="32"/>
        </w:rPr>
        <w:t>三、毕业论文书写格式</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楷体_GB2312" w:cs="楷体_GB2312"/>
          <w:sz w:val="32"/>
          <w:szCs w:val="32"/>
        </w:rPr>
      </w:pPr>
      <w:r>
        <w:rPr>
          <w:rFonts w:hint="eastAsia" w:ascii="Times New Roman" w:hAnsi="Times New Roman" w:eastAsia="楷体_GB2312" w:cs="楷体_GB2312"/>
          <w:sz w:val="32"/>
          <w:szCs w:val="32"/>
        </w:rPr>
        <w:t>（一）毕业论文书写</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中文毕业论文一律采用国家语言文字工作委员会正式公布的简化汉字书写，论文一律要求用计算机输入、编排与打印。毕业论文采用A4纸打印。</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论文要求语句通顺、论述严谨、程序和实验数据完整、齐全、规范、正确。</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楷体_GB2312" w:cs="楷体_GB2312"/>
          <w:sz w:val="32"/>
          <w:szCs w:val="32"/>
        </w:rPr>
      </w:pPr>
      <w:r>
        <w:rPr>
          <w:rFonts w:hint="eastAsia" w:ascii="Times New Roman" w:hAnsi="Times New Roman" w:eastAsia="楷体_GB2312" w:cs="楷体_GB2312"/>
          <w:sz w:val="32"/>
          <w:szCs w:val="32"/>
        </w:rPr>
        <w:t>（二）摘要</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摘要需用中英两种文字书写，英文摘要是中文摘要的翻译，英文摘要的内容与中文摘要完全一致，英文摘要的语法、用词应正确无误。</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摘要页不需写出论文题目，中、英文摘要应各占一页，编排上中文摘要在前，英文摘要在后。</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楷体_GB2312" w:cs="楷体_GB2312"/>
          <w:sz w:val="32"/>
          <w:szCs w:val="32"/>
        </w:rPr>
      </w:pPr>
      <w:r>
        <w:rPr>
          <w:rFonts w:hint="eastAsia" w:ascii="Times New Roman" w:hAnsi="Times New Roman" w:eastAsia="楷体_GB2312" w:cs="楷体_GB2312"/>
          <w:sz w:val="32"/>
          <w:szCs w:val="32"/>
        </w:rPr>
        <w:t>（三）关键词</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每个关键词之间用分号分开，最后一个关键词后不加标点符号。</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关键词与摘要应在同一页，写在摘要下面。</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楷体_GB2312" w:cs="楷体_GB2312"/>
          <w:sz w:val="32"/>
          <w:szCs w:val="32"/>
        </w:rPr>
      </w:pPr>
      <w:r>
        <w:rPr>
          <w:rFonts w:hint="eastAsia" w:ascii="Times New Roman" w:hAnsi="Times New Roman" w:eastAsia="楷体_GB2312" w:cs="楷体_GB2312"/>
          <w:sz w:val="32"/>
          <w:szCs w:val="32"/>
        </w:rPr>
        <w:t>（四）目录</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目录应单列页码，与正文页码分开。</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目录应包括论文中全部章节的标题及页码，含：</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1.摘要（中、英文）</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2.正文章、节题目（要求编到第三级标题，即</w:t>
      </w:r>
      <w:r>
        <w:rPr>
          <w:rFonts w:hint="eastAsia" w:ascii="Times New Roman" w:hAnsi="Times New Roman" w:eastAsia="仿宋_GB2312" w:cs="仿宋_GB2312"/>
          <w:sz w:val="32"/>
          <w:szCs w:val="32"/>
          <w:lang w:eastAsia="zh-CN"/>
        </w:rPr>
        <w:t>□</w:t>
      </w:r>
      <w:r>
        <w:rPr>
          <w:rFonts w:hint="eastAsia" w:ascii="Times New Roman" w:hAnsi="Times New Roman" w:eastAsia="仿宋_GB2312" w:cs="仿宋_GB2312"/>
          <w:sz w:val="32"/>
          <w:szCs w:val="32"/>
        </w:rPr>
        <w:t>.□.□，如2.3.2 ）</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3.结论</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4.参考文献</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5.致谢</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6.附录（非必选）</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b/>
          <w:bCs/>
          <w:sz w:val="32"/>
          <w:szCs w:val="32"/>
        </w:rPr>
      </w:pPr>
      <w:r>
        <w:rPr>
          <w:rFonts w:hint="eastAsia" w:ascii="Times New Roman" w:hAnsi="Times New Roman" w:eastAsia="楷体_GB2312" w:cs="楷体_GB2312"/>
          <w:sz w:val="32"/>
          <w:szCs w:val="32"/>
        </w:rPr>
        <w:t>（五）论文正文</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b/>
          <w:bCs/>
          <w:sz w:val="32"/>
          <w:szCs w:val="32"/>
        </w:rPr>
      </w:pPr>
      <w:r>
        <w:rPr>
          <w:rFonts w:hint="eastAsia" w:ascii="Times New Roman" w:hAnsi="Times New Roman" w:eastAsia="仿宋_GB2312" w:cs="仿宋_GB2312"/>
          <w:sz w:val="32"/>
          <w:szCs w:val="32"/>
        </w:rPr>
        <w:t>1.章节及各章标题</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论文正文分章节撰写，每章应另起一页。</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各章标题要突出重点、简明扼要。字数一般在15字以内，一般不加标点符号。</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2.层次</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层次以少为宜，用到哪个层次根据实际需要选择，相同的层次应采用统一的表示体例。参见表3的格式。</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楷体_GB2312" w:cs="楷体_GB2312"/>
          <w:sz w:val="32"/>
          <w:szCs w:val="32"/>
        </w:rPr>
        <w:t>（六）引用文献</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1.引文标注：引文标注遵照《信息与文献 参考文献著录规则》GB/T 7714-2015，采用顺序编码制。正文中引用文献的标示应置于所引内容最后一个字的右上角，用小五号字体，所引文献编号用阿拉伯数字置于方括号“[ ]”中，如“材料合成方法</w:t>
      </w:r>
      <w:r>
        <w:rPr>
          <w:rFonts w:hint="eastAsia" w:ascii="Times New Roman" w:hAnsi="Times New Roman" w:eastAsia="仿宋_GB2312" w:cs="仿宋_GB2312"/>
          <w:sz w:val="32"/>
          <w:szCs w:val="32"/>
          <w:vertAlign w:val="superscript"/>
        </w:rPr>
        <w:t>[1]</w:t>
      </w:r>
      <w:r>
        <w:rPr>
          <w:rFonts w:hint="eastAsia" w:ascii="Times New Roman" w:hAnsi="Times New Roman" w:eastAsia="仿宋_GB2312" w:cs="仿宋_GB2312"/>
          <w:sz w:val="32"/>
          <w:szCs w:val="32"/>
        </w:rPr>
        <w:t>”。</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（1）引用单篇文献时，如“计算方法</w:t>
      </w:r>
      <w:r>
        <w:rPr>
          <w:rFonts w:hint="eastAsia" w:ascii="Times New Roman" w:hAnsi="Times New Roman" w:eastAsia="仿宋_GB2312" w:cs="仿宋_GB2312"/>
          <w:sz w:val="32"/>
          <w:szCs w:val="32"/>
          <w:vertAlign w:val="superscript"/>
        </w:rPr>
        <w:t>[1]</w:t>
      </w:r>
      <w:r>
        <w:rPr>
          <w:rFonts w:hint="eastAsia" w:ascii="Times New Roman" w:hAnsi="Times New Roman" w:eastAsia="仿宋_GB2312" w:cs="仿宋_GB2312"/>
          <w:sz w:val="32"/>
          <w:szCs w:val="32"/>
        </w:rPr>
        <w:t>”。</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（2）同一处引用多篇文献时，各篇文献的序号在方括号内全部列出，各序号间用“，”，如遇连续序号，可标注起讫序号。</w:t>
      </w:r>
    </w:p>
    <w:p>
      <w:pPr>
        <w:keepNext w:val="0"/>
        <w:keepLines w:val="0"/>
        <w:pageBreakBefore w:val="0"/>
        <w:kinsoku/>
        <w:wordWrap/>
        <w:overflowPunct/>
        <w:topLinePunct w:val="0"/>
        <w:autoSpaceDE/>
        <w:autoSpaceDN/>
        <w:bidi w:val="0"/>
        <w:snapToGrid/>
        <w:spacing w:beforeAutospacing="0" w:afterAutospacing="0" w:line="576" w:lineRule="exact"/>
        <w:ind w:firstLine="960" w:firstLineChars="3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如，…形成了多种数学模型</w:t>
      </w:r>
      <w:r>
        <w:rPr>
          <w:rFonts w:hint="eastAsia" w:ascii="Times New Roman" w:hAnsi="Times New Roman" w:eastAsia="仿宋_GB2312" w:cs="仿宋_GB2312"/>
          <w:sz w:val="32"/>
          <w:szCs w:val="32"/>
          <w:vertAlign w:val="superscript"/>
        </w:rPr>
        <w:t>[5,7,12-15]</w:t>
      </w:r>
      <w:r>
        <w:rPr>
          <w:rFonts w:hint="eastAsia" w:ascii="Times New Roman" w:hAnsi="Times New Roman" w:eastAsia="仿宋_GB2312" w:cs="仿宋_GB2312"/>
          <w:sz w:val="32"/>
          <w:szCs w:val="32"/>
        </w:rPr>
        <w:t>…</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（3）当提及的参考文献为文中直接说明时，则用小4号字与正文排齐，如“由文献[5,8-12]可知”。</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不得将引用文献标示置于各级标题处。</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2.注释：当论文中的字、词或短语，需要进一步加以说明，而又没有具体的文献来源时，可加注释。注释可用页末注（将注文放在加注页的下端）或篇末注（将全部注文集中在文章末尾），而不可行中注（夹在正文中的注）。</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应控制论文中的注释数量，不宜过多。</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楷体_GB2312" w:cs="楷体_GB2312"/>
          <w:sz w:val="32"/>
          <w:szCs w:val="32"/>
        </w:rPr>
      </w:pPr>
      <w:r>
        <w:rPr>
          <w:rFonts w:hint="eastAsia" w:ascii="Times New Roman" w:hAnsi="Times New Roman" w:eastAsia="楷体_GB2312" w:cs="楷体_GB2312"/>
          <w:sz w:val="32"/>
          <w:szCs w:val="32"/>
        </w:rPr>
        <w:t>（七）名词术语</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科学技术名词术语应采用全国自然科学名词审定委员会公布的规范词或国家标准、部标准中规定的名称，尚未统一规定或叫法有争议的名词术语，可采用惯用的名称。全文名词术语必须统一。一些特殊名词或新名词应在适当位置上加以说明或注解。</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 xml:space="preserve">采用英文缩写词时，除本行业广泛应用的通用缩写词外，文中第一次出现的缩写词应该用括号注明英文全文。 </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外国人名一般采用英文原名，可不译成中文，英文人名按姓前名后的原则书写。一般很熟知的外国人名（如牛顿、爱因斯坦、达尔文、马克思等）可按通常标准译法写译名。</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楷体_GB2312" w:cs="楷体_GB2312"/>
          <w:sz w:val="32"/>
          <w:szCs w:val="32"/>
        </w:rPr>
      </w:pPr>
      <w:r>
        <w:rPr>
          <w:rFonts w:hint="eastAsia" w:ascii="Times New Roman" w:hAnsi="Times New Roman" w:eastAsia="楷体_GB2312" w:cs="楷体_GB2312"/>
          <w:sz w:val="32"/>
          <w:szCs w:val="32"/>
        </w:rPr>
        <w:t>（八）量和单位</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量和单位须采用国家标准GB 3100～GB 3102-1993，不得使用非法定计量单位及符号。</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计量单位可采用汉字或符号，但应前后统一。计量单位符号，除用人名命名的单位第一个字母用大写之外，一律用小写字母。</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非物理量的单位，如件、台、人、元等，可用汉字与符号构成组合形式的单位，例如：件/台、元/km。</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物理量符号、物理常量、变量符号一律用斜体，计量单位符号一律用正体。</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楷体_GB2312" w:cs="楷体_GB2312"/>
          <w:sz w:val="32"/>
          <w:szCs w:val="32"/>
        </w:rPr>
      </w:pPr>
      <w:r>
        <w:rPr>
          <w:rFonts w:hint="eastAsia" w:ascii="Times New Roman" w:hAnsi="Times New Roman" w:eastAsia="楷体_GB2312" w:cs="楷体_GB2312"/>
          <w:sz w:val="32"/>
          <w:szCs w:val="32"/>
        </w:rPr>
        <w:t>（九）数字</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 xml:space="preserve">毕业论文中的数字除习惯用中文数字表示以外，一般均采用阿拉伯数字，如3.15MeV等。在叙述不很大的数目时，一般不用阿拉伯数字，如”他发现两颗小行星”、“三力作用于一点”。 </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b/>
          <w:bCs/>
          <w:sz w:val="32"/>
          <w:szCs w:val="32"/>
        </w:rPr>
      </w:pPr>
      <w:r>
        <w:rPr>
          <w:rFonts w:hint="eastAsia" w:ascii="Times New Roman" w:hAnsi="Times New Roman" w:eastAsia="楷体_GB2312" w:cs="楷体_GB2312"/>
          <w:sz w:val="32"/>
          <w:szCs w:val="32"/>
        </w:rPr>
        <w:t>（十）公式</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公式原则上应另行起，居中书写，公式末不加标点。公式的编号用圆括号括起放在公式右边行末，公式和编号之间不加虚线。</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公式序号按章编排，如第1章第一个公式序号为“（1.1）”。</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文中引用公式时，一般用“见式（1.1）”或“由公式（1.1）”。</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公式序号必须连续，不得重复或跳缺。重复引用的公式不得另编新序号。</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楷体_GB2312" w:cs="楷体_GB2312"/>
          <w:sz w:val="32"/>
          <w:szCs w:val="32"/>
        </w:rPr>
      </w:pPr>
      <w:r>
        <w:rPr>
          <w:rFonts w:hint="eastAsia" w:ascii="Times New Roman" w:hAnsi="Times New Roman" w:eastAsia="楷体_GB2312" w:cs="楷体_GB2312"/>
          <w:sz w:val="32"/>
          <w:szCs w:val="32"/>
        </w:rPr>
        <w:t>（十一）表格</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每个表格应有自己的表题（由表序和表名组成）。</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表序与表名之间空一格，表名中不允许使用标点符号，表名后不加标点。表序与表名置于表上，居中排写。</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表序一般按章编排，如第一章第一个插表的序号为“表1.1”等。</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表格不加左、右边线。</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表头设计应简单明了。尽量不用斜线。</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全表如用同一单位，将单位符号移至表头右上角，加圆括号。</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表中数据应正确无误，书写清楚。数字空缺的格内加“—”字线（占2个数字宽度）。表内文字或数字上、下或左、右相同时，采用通栏处理方式。不允许用“‥”“同上”之类的写法。</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表内文字说明，起行空一格，转行顶格、句末不加标点。</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一般情况下表格不能拆开两页编排，如某表在一页内安排不下时，才可转页，以续表形式接排。表右上角注明编号，编号后加“（续表）”，并重复表头。插表的上下与文中文字间需空一行编排。</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b/>
          <w:bCs/>
          <w:sz w:val="32"/>
          <w:szCs w:val="32"/>
        </w:rPr>
      </w:pPr>
      <w:r>
        <w:rPr>
          <w:rFonts w:hint="eastAsia" w:ascii="Times New Roman" w:hAnsi="Times New Roman" w:eastAsia="楷体_GB2312" w:cs="楷体_GB2312"/>
          <w:sz w:val="32"/>
          <w:szCs w:val="32"/>
        </w:rPr>
        <w:t>（十二）插图</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插图应与文字紧密配合，文图相符，技术内容正确。选图应力求精练，插图、照片应完整清晰，图面要整洁美观。</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图在文中的布局要合理，一般随文编排，先见文字后见图。图中的术语、符号、单位等应与正文表述所用一致。</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每个图均应有图题（由图序和图名组成），图名在图序之后空一格排写。</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图序按章编排，如第一章第一图的图号为“图1.1”等。图题置于图下，居中书写。有图注或其他说明时应置于图题之上。引用图应说明出处，在图题右上角加引用文献号。</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图中各部分说明应采用中文（引用外文图除外）或数字、页号，各项文字说明置于图题之上。</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图中若有分图时，分图题置于分图之下或图题之下，分图号用a、b、c……等标序。</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插图与其图题为一个整体，不得拆开排写于两页。插图处的该页空白不够排写该图整体时，则可将其后文字部分提前排写，将图移到次页最前面。</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插图应符合技术制图的规定、国家标准等。</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图应在描纸或洁白纸上用墨线绘成，或用计算机绘图。电气图或机械图应符合相应的国家标准的要求。坐标图：横纵坐标须标注量、单位。对无规定符号的图形应采用该行业的常用画法。</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楷体_GB2312" w:cs="楷体_GB2312"/>
          <w:sz w:val="32"/>
          <w:szCs w:val="32"/>
        </w:rPr>
      </w:pPr>
      <w:r>
        <w:rPr>
          <w:rFonts w:hint="eastAsia" w:ascii="Times New Roman" w:hAnsi="Times New Roman" w:eastAsia="楷体_GB2312" w:cs="楷体_GB2312"/>
          <w:sz w:val="32"/>
          <w:szCs w:val="32"/>
        </w:rPr>
        <w:t>（十三）参考文献</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参考文献应置于正文后，另起页。参考文献采用顺序编码制，书写格式应符合国家标准《信息与文献 参考文献著录规则》（GB/T 7714-2015）要求。</w:t>
      </w:r>
    </w:p>
    <w:p>
      <w:pPr>
        <w:keepNext w:val="0"/>
        <w:keepLines w:val="0"/>
        <w:pageBreakBefore w:val="0"/>
        <w:kinsoku/>
        <w:wordWrap/>
        <w:overflowPunct/>
        <w:topLinePunct w:val="0"/>
        <w:autoSpaceDE/>
        <w:autoSpaceDN/>
        <w:bidi w:val="0"/>
        <w:snapToGrid/>
        <w:spacing w:beforeAutospacing="0" w:afterAutospacing="0" w:line="576" w:lineRule="exact"/>
        <w:jc w:val="center"/>
        <w:textAlignment w:val="auto"/>
        <w:rPr>
          <w:rFonts w:hint="eastAsia" w:ascii="Times New Roman" w:hAnsi="Times New Roman" w:eastAsia="仿宋_GB2312" w:cs="仿宋_GB2312"/>
          <w:b/>
          <w:bCs/>
          <w:sz w:val="28"/>
          <w:szCs w:val="28"/>
        </w:rPr>
      </w:pPr>
      <w:r>
        <w:rPr>
          <w:rFonts w:hint="eastAsia" w:ascii="Times New Roman" w:hAnsi="Times New Roman" w:eastAsia="仿宋_GB2312" w:cs="仿宋_GB2312"/>
          <w:b/>
          <w:bCs/>
          <w:sz w:val="28"/>
          <w:szCs w:val="28"/>
        </w:rPr>
        <w:t>表1 文献类型和标识代码</w:t>
      </w:r>
    </w:p>
    <w:tbl>
      <w:tblPr>
        <w:tblStyle w:val="16"/>
        <w:tblW w:w="90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37"/>
        <w:gridCol w:w="2548"/>
        <w:gridCol w:w="2006"/>
        <w:gridCol w:w="25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937" w:type="dxa"/>
            <w:tcBorders>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val="0"/>
              <w:snapToGrid/>
              <w:spacing w:beforeAutospacing="0" w:afterAutospacing="0" w:line="576" w:lineRule="exact"/>
              <w:jc w:val="center"/>
              <w:textAlignment w:val="auto"/>
              <w:rPr>
                <w:rFonts w:hint="eastAsia" w:ascii="Times New Roman" w:hAnsi="Times New Roman" w:eastAsia="仿宋_GB2312" w:cs="仿宋_GB2312"/>
                <w:b/>
                <w:bCs/>
                <w:sz w:val="28"/>
                <w:szCs w:val="28"/>
              </w:rPr>
            </w:pPr>
            <w:r>
              <w:rPr>
                <w:rFonts w:hint="eastAsia" w:ascii="Times New Roman" w:hAnsi="Times New Roman" w:eastAsia="仿宋_GB2312" w:cs="仿宋_GB2312"/>
                <w:b/>
                <w:bCs/>
                <w:sz w:val="28"/>
                <w:szCs w:val="28"/>
              </w:rPr>
              <w:t>参考文献类型</w:t>
            </w:r>
          </w:p>
        </w:tc>
        <w:tc>
          <w:tcPr>
            <w:tcW w:w="2548" w:type="dxa"/>
            <w:tcBorders>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val="0"/>
              <w:snapToGrid/>
              <w:spacing w:beforeAutospacing="0" w:afterAutospacing="0" w:line="576" w:lineRule="exact"/>
              <w:jc w:val="center"/>
              <w:textAlignment w:val="auto"/>
              <w:rPr>
                <w:rFonts w:hint="eastAsia" w:ascii="Times New Roman" w:hAnsi="Times New Roman" w:eastAsia="仿宋_GB2312" w:cs="仿宋_GB2312"/>
                <w:b/>
                <w:bCs/>
                <w:sz w:val="28"/>
                <w:szCs w:val="28"/>
              </w:rPr>
            </w:pPr>
            <w:r>
              <w:rPr>
                <w:rFonts w:hint="eastAsia" w:ascii="Times New Roman" w:hAnsi="Times New Roman" w:eastAsia="仿宋_GB2312" w:cs="仿宋_GB2312"/>
                <w:b/>
                <w:bCs/>
                <w:sz w:val="28"/>
                <w:szCs w:val="28"/>
              </w:rPr>
              <w:t>文献类型标识代码</w:t>
            </w:r>
          </w:p>
        </w:tc>
        <w:tc>
          <w:tcPr>
            <w:tcW w:w="2006" w:type="dxa"/>
            <w:tcBorders>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val="0"/>
              <w:snapToGrid/>
              <w:spacing w:beforeAutospacing="0" w:afterAutospacing="0" w:line="576" w:lineRule="exact"/>
              <w:jc w:val="center"/>
              <w:textAlignment w:val="auto"/>
              <w:rPr>
                <w:rFonts w:hint="eastAsia" w:ascii="Times New Roman" w:hAnsi="Times New Roman" w:eastAsia="仿宋_GB2312" w:cs="仿宋_GB2312"/>
                <w:b/>
                <w:bCs/>
                <w:sz w:val="28"/>
                <w:szCs w:val="28"/>
              </w:rPr>
            </w:pPr>
            <w:r>
              <w:rPr>
                <w:rFonts w:hint="eastAsia" w:ascii="Times New Roman" w:hAnsi="Times New Roman" w:eastAsia="仿宋_GB2312" w:cs="仿宋_GB2312"/>
                <w:b/>
                <w:bCs/>
                <w:sz w:val="28"/>
                <w:szCs w:val="28"/>
              </w:rPr>
              <w:t>参考文献类型</w:t>
            </w:r>
          </w:p>
        </w:tc>
        <w:tc>
          <w:tcPr>
            <w:tcW w:w="2568" w:type="dxa"/>
            <w:tcBorders>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val="0"/>
              <w:snapToGrid/>
              <w:spacing w:beforeAutospacing="0" w:afterAutospacing="0" w:line="576" w:lineRule="exact"/>
              <w:jc w:val="center"/>
              <w:textAlignment w:val="auto"/>
              <w:rPr>
                <w:rFonts w:hint="eastAsia" w:ascii="Times New Roman" w:hAnsi="Times New Roman" w:eastAsia="仿宋_GB2312" w:cs="仿宋_GB2312"/>
                <w:b/>
                <w:bCs/>
                <w:sz w:val="28"/>
                <w:szCs w:val="28"/>
              </w:rPr>
            </w:pPr>
            <w:r>
              <w:rPr>
                <w:rFonts w:hint="eastAsia" w:ascii="Times New Roman" w:hAnsi="Times New Roman" w:eastAsia="仿宋_GB2312" w:cs="仿宋_GB2312"/>
                <w:b/>
                <w:bCs/>
                <w:sz w:val="28"/>
                <w:szCs w:val="28"/>
              </w:rPr>
              <w:t>文献类型标识代码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93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val="0"/>
              <w:snapToGrid/>
              <w:spacing w:beforeAutospacing="0" w:afterAutospacing="0" w:line="576" w:lineRule="exact"/>
              <w:jc w:val="center"/>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普通图书</w:t>
            </w:r>
          </w:p>
        </w:tc>
        <w:tc>
          <w:tcPr>
            <w:tcW w:w="25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val="0"/>
              <w:snapToGrid/>
              <w:spacing w:beforeAutospacing="0" w:afterAutospacing="0" w:line="576" w:lineRule="exact"/>
              <w:jc w:val="center"/>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M</w:t>
            </w:r>
          </w:p>
        </w:tc>
        <w:tc>
          <w:tcPr>
            <w:tcW w:w="200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val="0"/>
              <w:snapToGrid/>
              <w:spacing w:beforeAutospacing="0" w:afterAutospacing="0" w:line="576" w:lineRule="exact"/>
              <w:jc w:val="center"/>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kern w:val="0"/>
                <w:sz w:val="28"/>
                <w:szCs w:val="28"/>
              </w:rPr>
              <w:t>专利</w:t>
            </w:r>
          </w:p>
        </w:tc>
        <w:tc>
          <w:tcPr>
            <w:tcW w:w="256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val="0"/>
              <w:snapToGrid/>
              <w:spacing w:beforeAutospacing="0" w:afterAutospacing="0" w:line="576" w:lineRule="exact"/>
              <w:jc w:val="center"/>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kern w:val="0"/>
                <w:sz w:val="28"/>
                <w:szCs w:val="28"/>
              </w:rPr>
              <w:t>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93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val="0"/>
              <w:snapToGrid/>
              <w:spacing w:beforeAutospacing="0" w:afterAutospacing="0" w:line="576" w:lineRule="exact"/>
              <w:jc w:val="center"/>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会议录</w:t>
            </w:r>
          </w:p>
        </w:tc>
        <w:tc>
          <w:tcPr>
            <w:tcW w:w="25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val="0"/>
              <w:snapToGrid/>
              <w:spacing w:beforeAutospacing="0" w:afterAutospacing="0" w:line="576" w:lineRule="exact"/>
              <w:jc w:val="center"/>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C</w:t>
            </w:r>
          </w:p>
        </w:tc>
        <w:tc>
          <w:tcPr>
            <w:tcW w:w="200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val="0"/>
              <w:snapToGrid/>
              <w:spacing w:beforeAutospacing="0" w:afterAutospacing="0" w:line="576" w:lineRule="exact"/>
              <w:jc w:val="center"/>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数据库</w:t>
            </w:r>
          </w:p>
        </w:tc>
        <w:tc>
          <w:tcPr>
            <w:tcW w:w="256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val="0"/>
              <w:snapToGrid/>
              <w:spacing w:beforeAutospacing="0" w:afterAutospacing="0" w:line="576" w:lineRule="exact"/>
              <w:jc w:val="center"/>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DB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93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val="0"/>
              <w:snapToGrid/>
              <w:spacing w:beforeAutospacing="0" w:afterAutospacing="0" w:line="576" w:lineRule="exact"/>
              <w:jc w:val="center"/>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汇编</w:t>
            </w:r>
          </w:p>
        </w:tc>
        <w:tc>
          <w:tcPr>
            <w:tcW w:w="25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val="0"/>
              <w:snapToGrid/>
              <w:spacing w:beforeAutospacing="0" w:afterAutospacing="0" w:line="576" w:lineRule="exact"/>
              <w:jc w:val="center"/>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G</w:t>
            </w:r>
          </w:p>
        </w:tc>
        <w:tc>
          <w:tcPr>
            <w:tcW w:w="200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val="0"/>
              <w:snapToGrid/>
              <w:spacing w:beforeAutospacing="0" w:afterAutospacing="0" w:line="576" w:lineRule="exact"/>
              <w:jc w:val="center"/>
              <w:textAlignment w:val="auto"/>
              <w:rPr>
                <w:rFonts w:hint="eastAsia" w:ascii="Times New Roman" w:hAnsi="Times New Roman" w:eastAsia="仿宋_GB2312" w:cs="仿宋_GB2312"/>
                <w:kern w:val="0"/>
                <w:sz w:val="28"/>
                <w:szCs w:val="28"/>
              </w:rPr>
            </w:pPr>
            <w:r>
              <w:rPr>
                <w:rFonts w:hint="eastAsia" w:ascii="Times New Roman" w:hAnsi="Times New Roman" w:eastAsia="仿宋_GB2312" w:cs="仿宋_GB2312"/>
                <w:kern w:val="0"/>
                <w:sz w:val="28"/>
                <w:szCs w:val="28"/>
              </w:rPr>
              <w:t>计算机程序</w:t>
            </w:r>
          </w:p>
        </w:tc>
        <w:tc>
          <w:tcPr>
            <w:tcW w:w="256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val="0"/>
              <w:snapToGrid/>
              <w:spacing w:beforeAutospacing="0" w:afterAutospacing="0" w:line="576" w:lineRule="exact"/>
              <w:jc w:val="center"/>
              <w:textAlignment w:val="auto"/>
              <w:rPr>
                <w:rFonts w:hint="eastAsia" w:ascii="Times New Roman" w:hAnsi="Times New Roman" w:eastAsia="仿宋_GB2312" w:cs="仿宋_GB2312"/>
                <w:kern w:val="0"/>
                <w:sz w:val="28"/>
                <w:szCs w:val="28"/>
              </w:rPr>
            </w:pPr>
            <w:r>
              <w:rPr>
                <w:rFonts w:hint="eastAsia" w:ascii="Times New Roman" w:hAnsi="Times New Roman" w:eastAsia="仿宋_GB2312" w:cs="仿宋_GB2312"/>
                <w:kern w:val="0"/>
                <w:sz w:val="28"/>
                <w:szCs w:val="28"/>
              </w:rPr>
              <w:t>CP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93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val="0"/>
              <w:snapToGrid/>
              <w:spacing w:beforeAutospacing="0" w:afterAutospacing="0" w:line="576" w:lineRule="exact"/>
              <w:jc w:val="center"/>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报纸</w:t>
            </w:r>
          </w:p>
        </w:tc>
        <w:tc>
          <w:tcPr>
            <w:tcW w:w="25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val="0"/>
              <w:snapToGrid/>
              <w:spacing w:beforeAutospacing="0" w:afterAutospacing="0" w:line="576" w:lineRule="exact"/>
              <w:jc w:val="center"/>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N</w:t>
            </w:r>
          </w:p>
        </w:tc>
        <w:tc>
          <w:tcPr>
            <w:tcW w:w="200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val="0"/>
              <w:snapToGrid/>
              <w:spacing w:beforeAutospacing="0" w:afterAutospacing="0" w:line="576" w:lineRule="exact"/>
              <w:jc w:val="center"/>
              <w:textAlignment w:val="auto"/>
              <w:rPr>
                <w:rFonts w:hint="eastAsia" w:ascii="Times New Roman" w:hAnsi="Times New Roman" w:eastAsia="仿宋_GB2312" w:cs="仿宋_GB2312"/>
                <w:kern w:val="0"/>
                <w:sz w:val="28"/>
                <w:szCs w:val="28"/>
              </w:rPr>
            </w:pPr>
            <w:r>
              <w:rPr>
                <w:rFonts w:hint="eastAsia" w:ascii="Times New Roman" w:hAnsi="Times New Roman" w:eastAsia="仿宋_GB2312" w:cs="仿宋_GB2312"/>
                <w:kern w:val="0"/>
                <w:sz w:val="28"/>
                <w:szCs w:val="28"/>
              </w:rPr>
              <w:t>电子公告</w:t>
            </w:r>
          </w:p>
        </w:tc>
        <w:tc>
          <w:tcPr>
            <w:tcW w:w="256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val="0"/>
              <w:snapToGrid/>
              <w:spacing w:beforeAutospacing="0" w:afterAutospacing="0" w:line="576" w:lineRule="exact"/>
              <w:jc w:val="center"/>
              <w:textAlignment w:val="auto"/>
              <w:rPr>
                <w:rFonts w:hint="eastAsia" w:ascii="Times New Roman" w:hAnsi="Times New Roman" w:eastAsia="仿宋_GB2312" w:cs="仿宋_GB2312"/>
                <w:kern w:val="0"/>
                <w:sz w:val="28"/>
                <w:szCs w:val="28"/>
              </w:rPr>
            </w:pPr>
            <w:r>
              <w:rPr>
                <w:rFonts w:hint="eastAsia" w:ascii="Times New Roman" w:hAnsi="Times New Roman" w:eastAsia="仿宋_GB2312" w:cs="仿宋_GB2312"/>
                <w:kern w:val="0"/>
                <w:sz w:val="28"/>
                <w:szCs w:val="28"/>
              </w:rPr>
              <w:t>EB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193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val="0"/>
              <w:snapToGrid/>
              <w:spacing w:beforeAutospacing="0" w:afterAutospacing="0" w:line="576" w:lineRule="exact"/>
              <w:jc w:val="center"/>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期刊</w:t>
            </w:r>
          </w:p>
        </w:tc>
        <w:tc>
          <w:tcPr>
            <w:tcW w:w="25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val="0"/>
              <w:snapToGrid/>
              <w:spacing w:beforeAutospacing="0" w:afterAutospacing="0" w:line="576" w:lineRule="exact"/>
              <w:jc w:val="center"/>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J</w:t>
            </w:r>
          </w:p>
        </w:tc>
        <w:tc>
          <w:tcPr>
            <w:tcW w:w="200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val="0"/>
              <w:snapToGrid/>
              <w:spacing w:beforeAutospacing="0" w:afterAutospacing="0" w:line="576" w:lineRule="exact"/>
              <w:jc w:val="center"/>
              <w:textAlignment w:val="auto"/>
              <w:rPr>
                <w:rFonts w:hint="eastAsia" w:ascii="Times New Roman" w:hAnsi="Times New Roman" w:eastAsia="仿宋_GB2312" w:cs="仿宋_GB2312"/>
                <w:kern w:val="0"/>
                <w:sz w:val="28"/>
                <w:szCs w:val="28"/>
              </w:rPr>
            </w:pPr>
            <w:r>
              <w:rPr>
                <w:rFonts w:hint="eastAsia" w:ascii="Times New Roman" w:hAnsi="Times New Roman" w:eastAsia="仿宋_GB2312" w:cs="仿宋_GB2312"/>
                <w:kern w:val="0"/>
                <w:sz w:val="28"/>
                <w:szCs w:val="28"/>
              </w:rPr>
              <w:t>档案</w:t>
            </w:r>
          </w:p>
        </w:tc>
        <w:tc>
          <w:tcPr>
            <w:tcW w:w="256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val="0"/>
              <w:snapToGrid/>
              <w:spacing w:beforeAutospacing="0" w:afterAutospacing="0" w:line="576" w:lineRule="exact"/>
              <w:jc w:val="center"/>
              <w:textAlignment w:val="auto"/>
              <w:rPr>
                <w:rFonts w:hint="eastAsia" w:ascii="Times New Roman" w:hAnsi="Times New Roman" w:eastAsia="仿宋_GB2312" w:cs="仿宋_GB2312"/>
                <w:kern w:val="0"/>
                <w:sz w:val="28"/>
                <w:szCs w:val="28"/>
              </w:rPr>
            </w:pPr>
            <w:r>
              <w:rPr>
                <w:rFonts w:hint="eastAsia" w:ascii="Times New Roman" w:hAnsi="Times New Roman" w:eastAsia="仿宋_GB2312" w:cs="仿宋_GB2312"/>
                <w:kern w:val="0"/>
                <w:sz w:val="28"/>
                <w:szCs w:val="2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93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val="0"/>
              <w:snapToGrid/>
              <w:spacing w:beforeAutospacing="0" w:afterAutospacing="0" w:line="576" w:lineRule="exact"/>
              <w:jc w:val="center"/>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学位论文</w:t>
            </w:r>
          </w:p>
        </w:tc>
        <w:tc>
          <w:tcPr>
            <w:tcW w:w="25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val="0"/>
              <w:snapToGrid/>
              <w:spacing w:beforeAutospacing="0" w:afterAutospacing="0" w:line="576" w:lineRule="exact"/>
              <w:jc w:val="center"/>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D</w:t>
            </w:r>
          </w:p>
        </w:tc>
        <w:tc>
          <w:tcPr>
            <w:tcW w:w="200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val="0"/>
              <w:snapToGrid/>
              <w:spacing w:beforeAutospacing="0" w:afterAutospacing="0" w:line="576" w:lineRule="exact"/>
              <w:jc w:val="center"/>
              <w:textAlignment w:val="auto"/>
              <w:rPr>
                <w:rFonts w:hint="eastAsia" w:ascii="Times New Roman" w:hAnsi="Times New Roman" w:eastAsia="仿宋_GB2312" w:cs="仿宋_GB2312"/>
                <w:kern w:val="0"/>
                <w:sz w:val="28"/>
                <w:szCs w:val="28"/>
              </w:rPr>
            </w:pPr>
            <w:r>
              <w:rPr>
                <w:rFonts w:hint="eastAsia" w:ascii="Times New Roman" w:hAnsi="Times New Roman" w:eastAsia="仿宋_GB2312" w:cs="仿宋_GB2312"/>
                <w:kern w:val="0"/>
                <w:sz w:val="28"/>
                <w:szCs w:val="28"/>
              </w:rPr>
              <w:t>舆图</w:t>
            </w:r>
          </w:p>
        </w:tc>
        <w:tc>
          <w:tcPr>
            <w:tcW w:w="256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val="0"/>
              <w:snapToGrid/>
              <w:spacing w:beforeAutospacing="0" w:afterAutospacing="0" w:line="576" w:lineRule="exact"/>
              <w:jc w:val="center"/>
              <w:textAlignment w:val="auto"/>
              <w:rPr>
                <w:rFonts w:hint="eastAsia" w:ascii="Times New Roman" w:hAnsi="Times New Roman" w:eastAsia="仿宋_GB2312" w:cs="仿宋_GB2312"/>
                <w:kern w:val="0"/>
                <w:sz w:val="28"/>
                <w:szCs w:val="28"/>
              </w:rPr>
            </w:pPr>
            <w:r>
              <w:rPr>
                <w:rFonts w:hint="eastAsia" w:ascii="Times New Roman" w:hAnsi="Times New Roman" w:eastAsia="仿宋_GB2312" w:cs="仿宋_GB2312"/>
                <w:kern w:val="0"/>
                <w:sz w:val="28"/>
                <w:szCs w:val="28"/>
              </w:rPr>
              <w:t>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93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val="0"/>
              <w:snapToGrid/>
              <w:spacing w:beforeAutospacing="0" w:afterAutospacing="0" w:line="576" w:lineRule="exact"/>
              <w:jc w:val="center"/>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报告</w:t>
            </w:r>
          </w:p>
        </w:tc>
        <w:tc>
          <w:tcPr>
            <w:tcW w:w="25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val="0"/>
              <w:snapToGrid/>
              <w:spacing w:beforeAutospacing="0" w:afterAutospacing="0" w:line="576" w:lineRule="exact"/>
              <w:jc w:val="center"/>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R</w:t>
            </w:r>
          </w:p>
        </w:tc>
        <w:tc>
          <w:tcPr>
            <w:tcW w:w="200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val="0"/>
              <w:snapToGrid/>
              <w:spacing w:beforeAutospacing="0" w:afterAutospacing="0" w:line="576" w:lineRule="exact"/>
              <w:jc w:val="center"/>
              <w:textAlignment w:val="auto"/>
              <w:rPr>
                <w:rFonts w:hint="eastAsia" w:ascii="Times New Roman" w:hAnsi="Times New Roman" w:eastAsia="仿宋_GB2312" w:cs="仿宋_GB2312"/>
                <w:kern w:val="0"/>
                <w:sz w:val="28"/>
                <w:szCs w:val="28"/>
              </w:rPr>
            </w:pPr>
            <w:r>
              <w:rPr>
                <w:rFonts w:hint="eastAsia" w:ascii="Times New Roman" w:hAnsi="Times New Roman" w:eastAsia="仿宋_GB2312" w:cs="仿宋_GB2312"/>
                <w:kern w:val="0"/>
                <w:sz w:val="28"/>
                <w:szCs w:val="28"/>
              </w:rPr>
              <w:t>数据集</w:t>
            </w:r>
          </w:p>
        </w:tc>
        <w:tc>
          <w:tcPr>
            <w:tcW w:w="256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val="0"/>
              <w:snapToGrid/>
              <w:spacing w:beforeAutospacing="0" w:afterAutospacing="0" w:line="576" w:lineRule="exact"/>
              <w:jc w:val="center"/>
              <w:textAlignment w:val="auto"/>
              <w:rPr>
                <w:rFonts w:hint="eastAsia" w:ascii="Times New Roman" w:hAnsi="Times New Roman" w:eastAsia="仿宋_GB2312" w:cs="仿宋_GB2312"/>
                <w:kern w:val="0"/>
                <w:sz w:val="28"/>
                <w:szCs w:val="28"/>
              </w:rPr>
            </w:pPr>
            <w:r>
              <w:rPr>
                <w:rFonts w:hint="eastAsia" w:ascii="Times New Roman" w:hAnsi="Times New Roman" w:eastAsia="仿宋_GB2312" w:cs="仿宋_GB2312"/>
                <w:kern w:val="0"/>
                <w:sz w:val="28"/>
                <w:szCs w:val="28"/>
              </w:rPr>
              <w:t>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93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val="0"/>
              <w:snapToGrid/>
              <w:spacing w:beforeAutospacing="0" w:afterAutospacing="0" w:line="576" w:lineRule="exact"/>
              <w:jc w:val="center"/>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kern w:val="0"/>
                <w:sz w:val="28"/>
                <w:szCs w:val="28"/>
              </w:rPr>
              <w:t>标准</w:t>
            </w:r>
          </w:p>
        </w:tc>
        <w:tc>
          <w:tcPr>
            <w:tcW w:w="25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val="0"/>
              <w:snapToGrid/>
              <w:spacing w:beforeAutospacing="0" w:afterAutospacing="0" w:line="576" w:lineRule="exact"/>
              <w:jc w:val="center"/>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kern w:val="0"/>
                <w:sz w:val="28"/>
                <w:szCs w:val="28"/>
              </w:rPr>
              <w:t>S</w:t>
            </w:r>
          </w:p>
        </w:tc>
        <w:tc>
          <w:tcPr>
            <w:tcW w:w="200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val="0"/>
              <w:snapToGrid/>
              <w:spacing w:beforeAutospacing="0" w:afterAutospacing="0" w:line="576" w:lineRule="exact"/>
              <w:jc w:val="center"/>
              <w:textAlignment w:val="auto"/>
              <w:rPr>
                <w:rFonts w:hint="eastAsia" w:ascii="Times New Roman" w:hAnsi="Times New Roman" w:eastAsia="仿宋_GB2312" w:cs="仿宋_GB2312"/>
                <w:kern w:val="0"/>
                <w:sz w:val="28"/>
                <w:szCs w:val="28"/>
              </w:rPr>
            </w:pPr>
            <w:r>
              <w:rPr>
                <w:rFonts w:hint="eastAsia" w:ascii="Times New Roman" w:hAnsi="Times New Roman" w:eastAsia="仿宋_GB2312" w:cs="仿宋_GB2312"/>
                <w:kern w:val="0"/>
                <w:sz w:val="28"/>
                <w:szCs w:val="28"/>
              </w:rPr>
              <w:t>其他</w:t>
            </w:r>
          </w:p>
        </w:tc>
        <w:tc>
          <w:tcPr>
            <w:tcW w:w="256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val="0"/>
              <w:snapToGrid/>
              <w:spacing w:beforeAutospacing="0" w:afterAutospacing="0" w:line="576" w:lineRule="exact"/>
              <w:jc w:val="center"/>
              <w:textAlignment w:val="auto"/>
              <w:rPr>
                <w:rFonts w:hint="eastAsia" w:ascii="Times New Roman" w:hAnsi="Times New Roman" w:eastAsia="仿宋_GB2312" w:cs="仿宋_GB2312"/>
                <w:kern w:val="0"/>
                <w:sz w:val="28"/>
                <w:szCs w:val="28"/>
              </w:rPr>
            </w:pPr>
            <w:r>
              <w:rPr>
                <w:rFonts w:hint="eastAsia" w:ascii="Times New Roman" w:hAnsi="Times New Roman" w:eastAsia="仿宋_GB2312" w:cs="仿宋_GB2312"/>
                <w:kern w:val="0"/>
                <w:sz w:val="28"/>
                <w:szCs w:val="28"/>
              </w:rPr>
              <w:t>Z</w:t>
            </w:r>
          </w:p>
        </w:tc>
      </w:tr>
    </w:tbl>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p>
    <w:p>
      <w:pPr>
        <w:keepNext w:val="0"/>
        <w:keepLines w:val="0"/>
        <w:pageBreakBefore w:val="0"/>
        <w:kinsoku/>
        <w:wordWrap/>
        <w:overflowPunct/>
        <w:topLinePunct w:val="0"/>
        <w:autoSpaceDE/>
        <w:autoSpaceDN/>
        <w:bidi w:val="0"/>
        <w:snapToGrid/>
        <w:spacing w:beforeAutospacing="0" w:afterAutospacing="0" w:line="576" w:lineRule="exact"/>
        <w:ind w:firstLine="562" w:firstLineChars="200"/>
        <w:jc w:val="center"/>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b/>
          <w:bCs/>
          <w:sz w:val="28"/>
          <w:szCs w:val="28"/>
        </w:rPr>
        <w:t>表2 电子资源载体和标识代码</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30"/>
        <w:gridCol w:w="45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30" w:type="dxa"/>
          </w:tcPr>
          <w:p>
            <w:pPr>
              <w:keepNext w:val="0"/>
              <w:keepLines w:val="0"/>
              <w:pageBreakBefore w:val="0"/>
              <w:kinsoku/>
              <w:wordWrap/>
              <w:overflowPunct/>
              <w:topLinePunct w:val="0"/>
              <w:autoSpaceDE/>
              <w:autoSpaceDN/>
              <w:bidi w:val="0"/>
              <w:snapToGrid/>
              <w:spacing w:beforeAutospacing="0" w:afterAutospacing="0" w:line="576" w:lineRule="exact"/>
              <w:jc w:val="center"/>
              <w:textAlignment w:val="auto"/>
              <w:rPr>
                <w:rFonts w:hint="eastAsia" w:ascii="Times New Roman" w:hAnsi="Times New Roman" w:eastAsia="仿宋_GB2312" w:cs="仿宋_GB2312"/>
                <w:b/>
                <w:bCs/>
                <w:sz w:val="28"/>
                <w:szCs w:val="28"/>
              </w:rPr>
            </w:pPr>
            <w:r>
              <w:rPr>
                <w:rFonts w:hint="eastAsia" w:ascii="Times New Roman" w:hAnsi="Times New Roman" w:eastAsia="仿宋_GB2312" w:cs="仿宋_GB2312"/>
                <w:b/>
                <w:bCs/>
                <w:sz w:val="28"/>
                <w:szCs w:val="28"/>
              </w:rPr>
              <w:t>电子文献载体类型</w:t>
            </w:r>
          </w:p>
        </w:tc>
        <w:tc>
          <w:tcPr>
            <w:tcW w:w="4530" w:type="dxa"/>
          </w:tcPr>
          <w:p>
            <w:pPr>
              <w:keepNext w:val="0"/>
              <w:keepLines w:val="0"/>
              <w:pageBreakBefore w:val="0"/>
              <w:kinsoku/>
              <w:wordWrap/>
              <w:overflowPunct/>
              <w:topLinePunct w:val="0"/>
              <w:autoSpaceDE/>
              <w:autoSpaceDN/>
              <w:bidi w:val="0"/>
              <w:snapToGrid/>
              <w:spacing w:beforeAutospacing="0" w:afterAutospacing="0" w:line="576" w:lineRule="exact"/>
              <w:jc w:val="center"/>
              <w:textAlignment w:val="auto"/>
              <w:rPr>
                <w:rFonts w:hint="eastAsia" w:ascii="Times New Roman" w:hAnsi="Times New Roman" w:eastAsia="仿宋_GB2312" w:cs="仿宋_GB2312"/>
                <w:b/>
                <w:bCs/>
                <w:sz w:val="28"/>
                <w:szCs w:val="28"/>
              </w:rPr>
            </w:pPr>
            <w:r>
              <w:rPr>
                <w:rFonts w:hint="eastAsia" w:ascii="Times New Roman" w:hAnsi="Times New Roman" w:eastAsia="仿宋_GB2312" w:cs="仿宋_GB2312"/>
                <w:b/>
                <w:bCs/>
                <w:sz w:val="28"/>
                <w:szCs w:val="28"/>
              </w:rPr>
              <w:t>载体类型标识代码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30" w:type="dxa"/>
          </w:tcPr>
          <w:p>
            <w:pPr>
              <w:keepNext w:val="0"/>
              <w:keepLines w:val="0"/>
              <w:pageBreakBefore w:val="0"/>
              <w:kinsoku/>
              <w:wordWrap/>
              <w:overflowPunct/>
              <w:topLinePunct w:val="0"/>
              <w:autoSpaceDE/>
              <w:autoSpaceDN/>
              <w:bidi w:val="0"/>
              <w:snapToGrid/>
              <w:spacing w:beforeAutospacing="0" w:afterAutospacing="0" w:line="576" w:lineRule="exact"/>
              <w:jc w:val="center"/>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磁带（magnetictape）</w:t>
            </w:r>
          </w:p>
        </w:tc>
        <w:tc>
          <w:tcPr>
            <w:tcW w:w="4530" w:type="dxa"/>
          </w:tcPr>
          <w:p>
            <w:pPr>
              <w:keepNext w:val="0"/>
              <w:keepLines w:val="0"/>
              <w:pageBreakBefore w:val="0"/>
              <w:kinsoku/>
              <w:wordWrap/>
              <w:overflowPunct/>
              <w:topLinePunct w:val="0"/>
              <w:autoSpaceDE/>
              <w:autoSpaceDN/>
              <w:bidi w:val="0"/>
              <w:snapToGrid/>
              <w:spacing w:beforeAutospacing="0" w:afterAutospacing="0" w:line="576" w:lineRule="exact"/>
              <w:jc w:val="center"/>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MT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30" w:type="dxa"/>
          </w:tcPr>
          <w:p>
            <w:pPr>
              <w:keepNext w:val="0"/>
              <w:keepLines w:val="0"/>
              <w:pageBreakBefore w:val="0"/>
              <w:kinsoku/>
              <w:wordWrap/>
              <w:overflowPunct/>
              <w:topLinePunct w:val="0"/>
              <w:autoSpaceDE/>
              <w:autoSpaceDN/>
              <w:bidi w:val="0"/>
              <w:snapToGrid/>
              <w:spacing w:beforeAutospacing="0" w:afterAutospacing="0" w:line="576" w:lineRule="exact"/>
              <w:jc w:val="center"/>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磁盘（disk）</w:t>
            </w:r>
          </w:p>
        </w:tc>
        <w:tc>
          <w:tcPr>
            <w:tcW w:w="4530" w:type="dxa"/>
          </w:tcPr>
          <w:p>
            <w:pPr>
              <w:keepNext w:val="0"/>
              <w:keepLines w:val="0"/>
              <w:pageBreakBefore w:val="0"/>
              <w:kinsoku/>
              <w:wordWrap/>
              <w:overflowPunct/>
              <w:topLinePunct w:val="0"/>
              <w:autoSpaceDE/>
              <w:autoSpaceDN/>
              <w:bidi w:val="0"/>
              <w:snapToGrid/>
              <w:spacing w:beforeAutospacing="0" w:afterAutospacing="0" w:line="576" w:lineRule="exact"/>
              <w:jc w:val="center"/>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DK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30" w:type="dxa"/>
          </w:tcPr>
          <w:p>
            <w:pPr>
              <w:keepNext w:val="0"/>
              <w:keepLines w:val="0"/>
              <w:pageBreakBefore w:val="0"/>
              <w:kinsoku/>
              <w:wordWrap/>
              <w:overflowPunct/>
              <w:topLinePunct w:val="0"/>
              <w:autoSpaceDE/>
              <w:autoSpaceDN/>
              <w:bidi w:val="0"/>
              <w:snapToGrid/>
              <w:spacing w:beforeAutospacing="0" w:afterAutospacing="0" w:line="576" w:lineRule="exact"/>
              <w:jc w:val="center"/>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光盘（CD-ROM）</w:t>
            </w:r>
          </w:p>
        </w:tc>
        <w:tc>
          <w:tcPr>
            <w:tcW w:w="4530" w:type="dxa"/>
          </w:tcPr>
          <w:p>
            <w:pPr>
              <w:keepNext w:val="0"/>
              <w:keepLines w:val="0"/>
              <w:pageBreakBefore w:val="0"/>
              <w:kinsoku/>
              <w:wordWrap/>
              <w:overflowPunct/>
              <w:topLinePunct w:val="0"/>
              <w:autoSpaceDE/>
              <w:autoSpaceDN/>
              <w:bidi w:val="0"/>
              <w:snapToGrid/>
              <w:spacing w:beforeAutospacing="0" w:afterAutospacing="0" w:line="576" w:lineRule="exact"/>
              <w:jc w:val="center"/>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30" w:type="dxa"/>
          </w:tcPr>
          <w:p>
            <w:pPr>
              <w:keepNext w:val="0"/>
              <w:keepLines w:val="0"/>
              <w:pageBreakBefore w:val="0"/>
              <w:kinsoku/>
              <w:wordWrap/>
              <w:overflowPunct/>
              <w:topLinePunct w:val="0"/>
              <w:autoSpaceDE/>
              <w:autoSpaceDN/>
              <w:bidi w:val="0"/>
              <w:snapToGrid/>
              <w:spacing w:beforeAutospacing="0" w:afterAutospacing="0" w:line="576" w:lineRule="exact"/>
              <w:jc w:val="center"/>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联机网络（online）</w:t>
            </w:r>
          </w:p>
        </w:tc>
        <w:tc>
          <w:tcPr>
            <w:tcW w:w="4530" w:type="dxa"/>
          </w:tcPr>
          <w:p>
            <w:pPr>
              <w:keepNext w:val="0"/>
              <w:keepLines w:val="0"/>
              <w:pageBreakBefore w:val="0"/>
              <w:kinsoku/>
              <w:wordWrap/>
              <w:overflowPunct/>
              <w:topLinePunct w:val="0"/>
              <w:autoSpaceDE/>
              <w:autoSpaceDN/>
              <w:bidi w:val="0"/>
              <w:snapToGrid/>
              <w:spacing w:beforeAutospacing="0" w:afterAutospacing="0" w:line="576" w:lineRule="exact"/>
              <w:jc w:val="center"/>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OL</w:t>
            </w:r>
          </w:p>
        </w:tc>
      </w:tr>
    </w:tbl>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常用的参考文献著录项目和格式如下：</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（1）专著（以单行本或多卷册形式出版的印刷型或非印刷型出版物）</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[序号] 主要责任者.题名：其他题名信息[文献类型标志/文献载体标识].其他责任者.版本项.出版地：出版者，出版年：引文页码[引用日期].获取和访问路径.数字对象唯一标识符.</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示例：</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[1] 陈登原.国史旧闻：第1卷[M].北京：中华书局，2000：29.</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[2] 哈里森，沃尔德伦.经济数学与金融数学[M].谢远涛，译.北京：中国人民大学出版社，2012：235-236.</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（2）专著中的析出文献（从整本文献中析出的具有独立篇名的文献）</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[序号] 析出文献主要责任者.析出文献题名[文献类型标志/文献载体标识].析出文献其他责任者//专著主要责任者.专著题名：其他题名信息.版本项.出版地：出版者，出版年：析出文献的页码[引用日期].获取和访问路径.数字对象唯一标识符.</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示例：</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[3] 程根伟.1998年长江洪水的成因与减灾对策[M]//许厚泽，赵其国.长江流域洪涝灾害与科技对策.北京：科学出版社，1999：32-36.</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（3）连续出版物（通常载有年卷号或年月日顺序号，并计划无限期连续出版发行的印刷或非印刷形式的出版物，如期刊、报纸等）</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[序号] 主要责任者，题名：其他题名信息[文献类型标志/文献载体标识].年，卷(期)-年，卷(期).出版地：出版者，出版年[引用日期].获取和访问路径.数字对象唯一标识符.</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示例：</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[4] 中国图书馆学会.图书馆学通讯[J].1957(l)-1990(4).北京：北京图书馆，1957-1990.</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（4）连续出版物中的析出文献</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[序号] 析出文献主要责任者.析出文献题名[文献类型标志/文献载体标识].连续出版物题名：其他题名信息，年，卷(期)：页码[引用日期].获取和访问路径.数字对象唯一标识符.</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示例：</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[5] 袁训来，陈哲，肖书海，等.蓝田生物群：一个认识多细胞生物起源和早期演化的新窗口[J].科学通报，2012，55(34)：3219.</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（5）专利文献</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[序号] 专利申请者或所有者.专利题名：专利号[文献类型标志/文献载体标识].公告日期或公开日期[引用日期].获取和访问路径.数字对象唯一标识符.</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示例：</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[6] 张凯军.轨道火车及高速轨道火车紧急安全制动辅助装置：201220158825.2[P].2012-04-05.</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（6）电子资源</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[序号] 主要责任者.题名：其他题名信息[文献类型标志/文献载体标志].出版地：出版者,出版年：引文页码(更新或修改日期)[引用日期].获取和访问路径.数字对象唯一标识符.</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示例：</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24"/>
        </w:rPr>
      </w:pPr>
      <w:r>
        <w:rPr>
          <w:rFonts w:hint="eastAsia" w:ascii="Times New Roman" w:hAnsi="Times New Roman" w:eastAsia="仿宋_GB2312" w:cs="仿宋_GB2312"/>
          <w:sz w:val="32"/>
          <w:szCs w:val="32"/>
        </w:rPr>
        <w:t>[7] 萧钰.出版业信息化迈入快车道[EB/OL].(2001-12-19)[2002-04-15].http://www.creader.com/news/20011219/200112190019.html.</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楷体_GB2312" w:cs="楷体_GB2312"/>
          <w:sz w:val="32"/>
          <w:szCs w:val="32"/>
        </w:rPr>
      </w:pPr>
      <w:r>
        <w:rPr>
          <w:rFonts w:hint="eastAsia" w:ascii="Times New Roman" w:hAnsi="Times New Roman" w:eastAsia="楷体_GB2312" w:cs="楷体_GB2312"/>
          <w:sz w:val="32"/>
          <w:szCs w:val="32"/>
        </w:rPr>
        <w:t>（十四）附录</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Cs w:val="21"/>
        </w:rPr>
      </w:pPr>
      <w:r>
        <w:rPr>
          <w:rFonts w:hint="eastAsia" w:ascii="Times New Roman" w:hAnsi="Times New Roman" w:eastAsia="仿宋_GB2312" w:cs="仿宋_GB2312"/>
          <w:sz w:val="32"/>
          <w:szCs w:val="32"/>
        </w:rPr>
        <w:t>附录的序号采用“附录1”、“附录2”等。</w:t>
      </w:r>
    </w:p>
    <w:p>
      <w:pPr>
        <w:keepNext w:val="0"/>
        <w:keepLines w:val="0"/>
        <w:pageBreakBefore w:val="0"/>
        <w:kinsoku/>
        <w:wordWrap/>
        <w:overflowPunct/>
        <w:topLinePunct w:val="0"/>
        <w:autoSpaceDE/>
        <w:autoSpaceDN/>
        <w:bidi w:val="0"/>
        <w:snapToGrid/>
        <w:spacing w:beforeAutospacing="0" w:afterAutospacing="0" w:line="576" w:lineRule="exact"/>
        <w:ind w:firstLine="643" w:firstLineChars="200"/>
        <w:textAlignment w:val="auto"/>
        <w:rPr>
          <w:rFonts w:ascii="Times New Roman" w:hAnsi="Times New Roman" w:eastAsia="黑体" w:cs="黑体"/>
          <w:b/>
          <w:sz w:val="32"/>
          <w:szCs w:val="32"/>
        </w:rPr>
      </w:pPr>
      <w:r>
        <w:rPr>
          <w:rFonts w:hint="eastAsia" w:ascii="Times New Roman" w:hAnsi="Times New Roman" w:eastAsia="黑体" w:cs="黑体"/>
          <w:b/>
          <w:sz w:val="32"/>
          <w:szCs w:val="32"/>
        </w:rPr>
        <w:t>四、排版、印刷及装订要求</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楷体_GB2312" w:cs="楷体_GB2312"/>
          <w:bCs/>
          <w:sz w:val="32"/>
          <w:szCs w:val="32"/>
        </w:rPr>
      </w:pPr>
      <w:r>
        <w:rPr>
          <w:rFonts w:hint="eastAsia" w:ascii="Times New Roman" w:hAnsi="Times New Roman" w:eastAsia="楷体_GB2312" w:cs="楷体_GB2312"/>
          <w:bCs/>
          <w:sz w:val="32"/>
          <w:szCs w:val="32"/>
        </w:rPr>
        <w:t>（一）论文装订</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bCs/>
          <w:sz w:val="32"/>
          <w:szCs w:val="32"/>
        </w:rPr>
      </w:pPr>
      <w:r>
        <w:rPr>
          <w:rFonts w:hint="eastAsia" w:ascii="Times New Roman" w:hAnsi="Times New Roman" w:eastAsia="仿宋_GB2312" w:cs="仿宋_GB2312"/>
          <w:bCs/>
          <w:sz w:val="32"/>
          <w:szCs w:val="32"/>
        </w:rPr>
        <w:t>论文单面打印，左侧装订。</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bCs/>
          <w:sz w:val="32"/>
          <w:szCs w:val="32"/>
        </w:rPr>
      </w:pPr>
      <w:r>
        <w:rPr>
          <w:rFonts w:hint="eastAsia" w:ascii="Times New Roman" w:hAnsi="Times New Roman" w:eastAsia="仿宋_GB2312" w:cs="仿宋_GB2312"/>
          <w:bCs/>
          <w:sz w:val="32"/>
          <w:szCs w:val="32"/>
        </w:rPr>
        <w:t>纸张：A4标准纸（210mm×297mm），幅面白色。</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bCs/>
          <w:sz w:val="32"/>
          <w:szCs w:val="32"/>
        </w:rPr>
      </w:pPr>
      <w:r>
        <w:rPr>
          <w:rFonts w:hint="eastAsia" w:ascii="Times New Roman" w:hAnsi="Times New Roman" w:eastAsia="仿宋_GB2312" w:cs="仿宋_GB2312"/>
          <w:bCs/>
          <w:sz w:val="32"/>
          <w:szCs w:val="32"/>
        </w:rPr>
        <w:t>页边距为：上下左右均为2.54cm，装订线位置居左0.5cm。</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bCs/>
          <w:sz w:val="32"/>
          <w:szCs w:val="32"/>
        </w:rPr>
      </w:pPr>
      <w:r>
        <w:rPr>
          <w:rFonts w:hint="eastAsia" w:ascii="Times New Roman" w:hAnsi="Times New Roman" w:eastAsia="仿宋_GB2312" w:cs="仿宋_GB2312"/>
          <w:bCs/>
          <w:sz w:val="32"/>
          <w:szCs w:val="32"/>
        </w:rPr>
        <w:t>摘要、目录等文前部分的页码用罗马数字单独编排，正文以后的页码用阿拉伯数字编排。</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bCs/>
          <w:sz w:val="32"/>
          <w:szCs w:val="32"/>
        </w:rPr>
      </w:pPr>
      <w:r>
        <w:rPr>
          <w:rFonts w:hint="eastAsia" w:ascii="Times New Roman" w:hAnsi="Times New Roman" w:eastAsia="仿宋_GB2312" w:cs="仿宋_GB2312"/>
          <w:bCs/>
          <w:sz w:val="32"/>
          <w:szCs w:val="32"/>
        </w:rPr>
        <w:t>页码：宋体，五号，在版的下边线之下，隔行居中。</w:t>
      </w:r>
    </w:p>
    <w:p>
      <w:pPr>
        <w:pStyle w:val="7"/>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 xml:space="preserve">书脊：毕业论文书脊中标注毕业论文作者姓名、毕业论文题目及“吉林建筑大学”字样。用小四号黑体，中文。 </w:t>
      </w:r>
    </w:p>
    <w:p>
      <w:pPr>
        <w:pStyle w:val="7"/>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毕业论文装订要整齐，要统一按照封面、内封、原创性声明、版权使用授权书、中文摘要、英文摘要、目录、论文正文、参考文献、致谢、附录等顺序装订。</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楷体_GB2312" w:cs="楷体_GB2312"/>
          <w:sz w:val="32"/>
          <w:szCs w:val="32"/>
        </w:rPr>
      </w:pPr>
      <w:r>
        <w:rPr>
          <w:rFonts w:hint="eastAsia" w:ascii="Times New Roman" w:hAnsi="Times New Roman" w:eastAsia="楷体_GB2312" w:cs="楷体_GB2312"/>
          <w:sz w:val="32"/>
          <w:szCs w:val="32"/>
        </w:rPr>
        <w:t>（二）字体</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毕业论文中所用中文字体（除各级标题外）为宋体，各级标题用黑体；论文中所用数字、英文为</w:t>
      </w:r>
      <w:r>
        <w:rPr>
          <w:rFonts w:hint="default" w:ascii="Times New Roman" w:hAnsi="Times New Roman" w:eastAsia="仿宋_GB2312" w:cs="Times New Roman"/>
          <w:sz w:val="32"/>
          <w:szCs w:val="32"/>
        </w:rPr>
        <w:t>Times New Roman</w:t>
      </w:r>
      <w:r>
        <w:rPr>
          <w:rFonts w:hint="eastAsia" w:ascii="Times New Roman" w:hAnsi="Times New Roman" w:eastAsia="仿宋_GB2312" w:cs="仿宋_GB2312"/>
          <w:sz w:val="32"/>
          <w:szCs w:val="32"/>
        </w:rPr>
        <w:t>字体。汉字必须使用国家公布的规范字。</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楷体_GB2312" w:cs="楷体_GB2312"/>
          <w:sz w:val="32"/>
          <w:szCs w:val="32"/>
        </w:rPr>
      </w:pPr>
      <w:r>
        <w:rPr>
          <w:rFonts w:hint="eastAsia" w:ascii="Times New Roman" w:hAnsi="Times New Roman" w:eastAsia="楷体_GB2312" w:cs="楷体_GB2312"/>
          <w:sz w:val="32"/>
          <w:szCs w:val="32"/>
        </w:rPr>
        <w:t>（三）字号</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各章题序及标题                  小二号黑体；</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各节的一级题序及标题            小三号黑体；</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各节的二级题序及标题            四号黑体；</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各节的三级题序及标题            小四号黑体；</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款、项                          均采用四号黑体</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正文用小四号宋体。</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标题、正文、款、项中的数字、英文，字号与中文字号一致，字体为</w:t>
      </w:r>
      <w:r>
        <w:rPr>
          <w:rFonts w:hint="default" w:ascii="Times New Roman" w:hAnsi="Times New Roman" w:eastAsia="仿宋_GB2312" w:cs="Times New Roman"/>
          <w:sz w:val="32"/>
          <w:szCs w:val="32"/>
        </w:rPr>
        <w:t>Times New Roman。</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楷体_GB2312" w:cs="楷体_GB2312"/>
          <w:sz w:val="32"/>
          <w:szCs w:val="32"/>
        </w:rPr>
      </w:pPr>
      <w:r>
        <w:rPr>
          <w:rFonts w:hint="eastAsia" w:ascii="Times New Roman" w:hAnsi="Times New Roman" w:eastAsia="楷体_GB2312" w:cs="楷体_GB2312"/>
          <w:sz w:val="32"/>
          <w:szCs w:val="32"/>
        </w:rPr>
        <w:t>（四）页眉</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学位论文各页均加页眉，在版心上边线隔一行加粗、细双线（粗线在上，宽0.8mm），其上居中打印页眉。</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页眉：吉林建筑大学函授（自考）本科</w:t>
      </w:r>
      <w:r>
        <w:rPr>
          <w:rFonts w:hint="eastAsia" w:ascii="Times New Roman" w:hAnsi="Times New Roman" w:eastAsia="仿宋_GB2312" w:cs="仿宋_GB2312"/>
          <w:sz w:val="32"/>
          <w:szCs w:val="32"/>
        </w:rPr>
        <w:t>（</w:t>
      </w:r>
      <w:r>
        <w:rPr>
          <w:rFonts w:hint="eastAsia" w:eastAsia="仿宋_GB2312" w:cs="仿宋_GB2312"/>
          <w:sz w:val="32"/>
          <w:szCs w:val="32"/>
          <w:lang w:eastAsia="zh-CN"/>
        </w:rPr>
        <w:t>专科</w:t>
      </w:r>
      <w:r>
        <w:rPr>
          <w:rFonts w:hint="eastAsia" w:ascii="Times New Roman" w:hAnsi="Times New Roman" w:eastAsia="仿宋_GB2312" w:cs="仿宋_GB2312"/>
          <w:sz w:val="32"/>
          <w:szCs w:val="32"/>
        </w:rPr>
        <w:t>）</w:t>
      </w:r>
      <w:r>
        <w:rPr>
          <w:rFonts w:hint="eastAsia" w:ascii="Times New Roman" w:hAnsi="Times New Roman" w:eastAsia="仿宋_GB2312" w:cs="仿宋_GB2312"/>
          <w:sz w:val="32"/>
          <w:szCs w:val="32"/>
        </w:rPr>
        <w:t>毕业设计（论文）</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页眉：宋体，五号。</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楷体_GB2312" w:cs="楷体_GB2312"/>
          <w:sz w:val="32"/>
          <w:szCs w:val="32"/>
        </w:rPr>
      </w:pPr>
      <w:r>
        <w:rPr>
          <w:rFonts w:hint="eastAsia" w:ascii="Times New Roman" w:hAnsi="Times New Roman" w:eastAsia="楷体_GB2312" w:cs="楷体_GB2312"/>
          <w:sz w:val="32"/>
          <w:szCs w:val="32"/>
        </w:rPr>
        <w:t>（五）封面及内封（扉页）</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1.封面</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封面模版示例见附件</w:t>
      </w:r>
      <w:r>
        <w:rPr>
          <w:rFonts w:hint="eastAsia" w:ascii="Times New Roman" w:hAnsi="Times New Roman" w:eastAsia="仿宋_GB2312" w:cs="仿宋_GB2312"/>
          <w:sz w:val="32"/>
          <w:szCs w:val="32"/>
          <w:lang w:val="en-US" w:eastAsia="zh-CN"/>
        </w:rPr>
        <w:t>:</w:t>
      </w:r>
      <w:r>
        <w:rPr>
          <w:rFonts w:hint="eastAsia" w:ascii="Times New Roman" w:hAnsi="Times New Roman" w:eastAsia="仿宋_GB2312" w:cs="仿宋_GB2312"/>
          <w:sz w:val="32"/>
          <w:szCs w:val="32"/>
          <w:lang w:eastAsia="zh-CN"/>
        </w:rPr>
        <w:t>函授（自考）本科（专科）</w:t>
      </w:r>
      <w:r>
        <w:rPr>
          <w:rFonts w:hint="eastAsia" w:ascii="Times New Roman" w:hAnsi="Times New Roman" w:eastAsia="仿宋_GB2312" w:cs="仿宋_GB2312"/>
          <w:sz w:val="32"/>
          <w:szCs w:val="32"/>
        </w:rPr>
        <w:t>毕业设计（论文）</w:t>
      </w:r>
      <w:r>
        <w:rPr>
          <w:rFonts w:hint="eastAsia" w:ascii="Times New Roman" w:hAnsi="Times New Roman" w:eastAsia="仿宋_GB2312" w:cs="仿宋_GB2312"/>
          <w:sz w:val="32"/>
          <w:szCs w:val="32"/>
          <w:lang w:eastAsia="zh-CN"/>
        </w:rPr>
        <w:t>撰写模板</w:t>
      </w:r>
      <w:r>
        <w:rPr>
          <w:rFonts w:hint="eastAsia" w:ascii="Times New Roman" w:hAnsi="Times New Roman" w:eastAsia="仿宋_GB2312" w:cs="仿宋_GB2312"/>
          <w:sz w:val="32"/>
          <w:szCs w:val="32"/>
        </w:rPr>
        <w:t>。</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2.内封（扉页）</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扉页是对论文题目、指导教师等较详细的说明。</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内封模版示例见附件</w:t>
      </w:r>
      <w:r>
        <w:rPr>
          <w:rFonts w:hint="eastAsia" w:ascii="Times New Roman" w:hAnsi="Times New Roman" w:eastAsia="仿宋_GB2312" w:cs="仿宋_GB2312"/>
          <w:sz w:val="32"/>
          <w:szCs w:val="32"/>
          <w:lang w:val="en-US" w:eastAsia="zh-CN"/>
        </w:rPr>
        <w:t>:</w:t>
      </w:r>
      <w:r>
        <w:rPr>
          <w:rFonts w:hint="eastAsia" w:ascii="Times New Roman" w:hAnsi="Times New Roman" w:eastAsia="仿宋_GB2312" w:cs="仿宋_GB2312"/>
          <w:sz w:val="32"/>
          <w:szCs w:val="32"/>
          <w:lang w:eastAsia="zh-CN"/>
        </w:rPr>
        <w:t>函授（自考）本科（专科）</w:t>
      </w:r>
      <w:r>
        <w:rPr>
          <w:rFonts w:hint="eastAsia" w:ascii="Times New Roman" w:hAnsi="Times New Roman" w:eastAsia="仿宋_GB2312" w:cs="仿宋_GB2312"/>
          <w:sz w:val="32"/>
          <w:szCs w:val="32"/>
        </w:rPr>
        <w:t>毕业设计（论文）</w:t>
      </w:r>
      <w:r>
        <w:rPr>
          <w:rFonts w:hint="eastAsia" w:ascii="Times New Roman" w:hAnsi="Times New Roman" w:eastAsia="仿宋_GB2312" w:cs="仿宋_GB2312"/>
          <w:sz w:val="32"/>
          <w:szCs w:val="32"/>
          <w:lang w:eastAsia="zh-CN"/>
        </w:rPr>
        <w:t>撰写模板</w:t>
      </w:r>
      <w:r>
        <w:rPr>
          <w:rFonts w:hint="eastAsia" w:ascii="Times New Roman" w:hAnsi="Times New Roman" w:eastAsia="仿宋_GB2312" w:cs="仿宋_GB2312"/>
          <w:sz w:val="32"/>
          <w:szCs w:val="32"/>
        </w:rPr>
        <w:t>。</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楷体_GB2312" w:cs="楷体_GB2312"/>
          <w:sz w:val="32"/>
          <w:szCs w:val="32"/>
        </w:rPr>
      </w:pPr>
      <w:r>
        <w:rPr>
          <w:rFonts w:hint="eastAsia" w:ascii="Times New Roman" w:hAnsi="Times New Roman" w:eastAsia="楷体_GB2312" w:cs="楷体_GB2312"/>
          <w:sz w:val="32"/>
          <w:szCs w:val="32"/>
        </w:rPr>
        <w:t>（六）摘要及关键词</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 xml:space="preserve">摘要题头应居中， 摘要题头后隔行书写摘要的文字部分。 </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中文摘要题头“摘要”小二号黑体，摘要正文：小四号宋体</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英文摘要题头“ABSTRACT”小二号Times New Roman字体，摘要正文：小四号Times New Roman字体。</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摘要文字之后隔一行顶格（齐版心左边线）书写：关键词</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中文关键词：小四号黑体；英文关键词“Keywords”：小四号Times New Roman字体，英文关键词单词首字母大写。“Keywords”加粗。</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如：</w:t>
      </w:r>
    </w:p>
    <w:p>
      <w:pPr>
        <w:keepNext w:val="0"/>
        <w:keepLines w:val="0"/>
        <w:pageBreakBefore w:val="0"/>
        <w:kinsoku/>
        <w:wordWrap/>
        <w:overflowPunct/>
        <w:topLinePunct w:val="0"/>
        <w:autoSpaceDE/>
        <w:autoSpaceDN/>
        <w:bidi w:val="0"/>
        <w:snapToGrid/>
        <w:spacing w:beforeAutospacing="0" w:afterAutospacing="0" w:line="576" w:lineRule="exact"/>
        <w:textAlignment w:val="auto"/>
        <w:rPr>
          <w:rFonts w:ascii="Times New Roman" w:hAnsi="Times New Roman" w:eastAsia="黑体" w:cs="黑体"/>
          <w:sz w:val="24"/>
        </w:rPr>
      </w:pPr>
      <w:r>
        <w:rPr>
          <w:rFonts w:hint="eastAsia" w:ascii="Times New Roman" w:hAnsi="Times New Roman" w:eastAsia="黑体" w:cs="黑体"/>
          <w:sz w:val="24"/>
        </w:rPr>
        <w:t>关键词：词；词；……；词</w:t>
      </w:r>
    </w:p>
    <w:p>
      <w:pPr>
        <w:keepNext w:val="0"/>
        <w:keepLines w:val="0"/>
        <w:pageBreakBefore w:val="0"/>
        <w:kinsoku/>
        <w:wordWrap/>
        <w:overflowPunct/>
        <w:topLinePunct w:val="0"/>
        <w:autoSpaceDE/>
        <w:autoSpaceDN/>
        <w:bidi w:val="0"/>
        <w:snapToGrid/>
        <w:spacing w:beforeAutospacing="0" w:afterAutospacing="0" w:line="576" w:lineRule="exact"/>
        <w:textAlignment w:val="auto"/>
        <w:rPr>
          <w:rFonts w:ascii="Times New Roman" w:hAnsi="Times New Roman" w:eastAsia="仿宋" w:cs="仿宋"/>
          <w:sz w:val="32"/>
          <w:szCs w:val="32"/>
        </w:rPr>
      </w:pPr>
      <w:r>
        <w:rPr>
          <w:rFonts w:ascii="Times New Roman" w:hAnsi="Times New Roman" w:eastAsia="仿宋"/>
          <w:b/>
          <w:bCs/>
          <w:sz w:val="24"/>
        </w:rPr>
        <w:t>Keywords:</w:t>
      </w:r>
      <w:r>
        <w:rPr>
          <w:rFonts w:ascii="Times New Roman" w:hAnsi="Times New Roman" w:eastAsia="仿宋"/>
          <w:sz w:val="24"/>
        </w:rPr>
        <w:t xml:space="preserve"> Power system; Wind forecast; Predictability </w:t>
      </w:r>
      <w:r>
        <w:rPr>
          <w:rFonts w:hint="eastAsia" w:ascii="Times New Roman" w:hAnsi="Times New Roman" w:eastAsia="仿宋" w:cs="仿宋"/>
          <w:sz w:val="32"/>
          <w:szCs w:val="32"/>
        </w:rPr>
        <w:t xml:space="preserve"> </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楷体_GB2312" w:cs="楷体_GB2312"/>
          <w:sz w:val="32"/>
          <w:szCs w:val="32"/>
        </w:rPr>
      </w:pPr>
      <w:r>
        <w:rPr>
          <w:rFonts w:hint="eastAsia" w:ascii="Times New Roman" w:hAnsi="Times New Roman" w:eastAsia="楷体_GB2312" w:cs="楷体_GB2312"/>
          <w:sz w:val="32"/>
          <w:szCs w:val="32"/>
        </w:rPr>
        <w:t>（七）目录</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目录标题   （小二号黑体）</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目录中各章题序及标题用小四号黑体，其余用小四号宋体。英文Times New Roman字体。</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楷体_GB2312" w:cs="楷体_GB2312"/>
          <w:sz w:val="32"/>
          <w:szCs w:val="32"/>
        </w:rPr>
      </w:pPr>
      <w:r>
        <w:rPr>
          <w:rFonts w:hint="eastAsia" w:ascii="Times New Roman" w:hAnsi="Times New Roman" w:eastAsia="楷体_GB2312" w:cs="楷体_GB2312"/>
          <w:sz w:val="32"/>
          <w:szCs w:val="32"/>
        </w:rPr>
        <w:t>（八）正文层次</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正文层次的编排建议用以下格式：</w:t>
      </w:r>
    </w:p>
    <w:p>
      <w:pPr>
        <w:keepNext w:val="0"/>
        <w:keepLines w:val="0"/>
        <w:pageBreakBefore w:val="0"/>
        <w:kinsoku/>
        <w:wordWrap/>
        <w:overflowPunct/>
        <w:topLinePunct w:val="0"/>
        <w:autoSpaceDE/>
        <w:autoSpaceDN/>
        <w:bidi w:val="0"/>
        <w:snapToGrid/>
        <w:spacing w:beforeAutospacing="0" w:afterAutospacing="0" w:line="576" w:lineRule="exact"/>
        <w:ind w:firstLine="562" w:firstLineChars="200"/>
        <w:jc w:val="center"/>
        <w:textAlignment w:val="auto"/>
        <w:rPr>
          <w:rFonts w:hint="eastAsia" w:ascii="Times New Roman" w:hAnsi="Times New Roman" w:eastAsia="仿宋_GB2312" w:cs="仿宋_GB2312"/>
          <w:b/>
          <w:bCs/>
          <w:sz w:val="28"/>
          <w:szCs w:val="28"/>
        </w:rPr>
      </w:pPr>
      <w:r>
        <w:rPr>
          <w:rFonts w:hint="eastAsia" w:ascii="Times New Roman" w:hAnsi="Times New Roman" w:eastAsia="仿宋_GB2312" w:cs="仿宋_GB2312"/>
          <w:b/>
          <w:bCs/>
          <w:sz w:val="28"/>
          <w:szCs w:val="28"/>
        </w:rPr>
        <w:t>表3 正文层次示例及要求</w:t>
      </w:r>
    </w:p>
    <w:tbl>
      <w:tblPr>
        <w:tblStyle w:val="15"/>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8"/>
        <w:gridCol w:w="2420"/>
        <w:gridCol w:w="51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1698" w:type="dxa"/>
            <w:vAlign w:val="center"/>
          </w:tcPr>
          <w:p>
            <w:pPr>
              <w:keepNext w:val="0"/>
              <w:keepLines w:val="0"/>
              <w:pageBreakBefore w:val="0"/>
              <w:kinsoku/>
              <w:wordWrap/>
              <w:overflowPunct/>
              <w:topLinePunct w:val="0"/>
              <w:autoSpaceDE/>
              <w:autoSpaceDN/>
              <w:bidi w:val="0"/>
              <w:snapToGrid/>
              <w:spacing w:beforeAutospacing="0" w:afterAutospacing="0" w:line="576" w:lineRule="exact"/>
              <w:jc w:val="center"/>
              <w:textAlignment w:val="auto"/>
              <w:rPr>
                <w:rFonts w:hint="eastAsia" w:ascii="Times New Roman" w:hAnsi="Times New Roman" w:eastAsia="仿宋_GB2312" w:cs="仿宋_GB2312"/>
                <w:sz w:val="28"/>
                <w:szCs w:val="28"/>
              </w:rPr>
            </w:pPr>
          </w:p>
        </w:tc>
        <w:tc>
          <w:tcPr>
            <w:tcW w:w="2420" w:type="dxa"/>
            <w:vAlign w:val="center"/>
          </w:tcPr>
          <w:p>
            <w:pPr>
              <w:keepNext w:val="0"/>
              <w:keepLines w:val="0"/>
              <w:pageBreakBefore w:val="0"/>
              <w:kinsoku/>
              <w:wordWrap/>
              <w:overflowPunct/>
              <w:topLinePunct w:val="0"/>
              <w:autoSpaceDE/>
              <w:autoSpaceDN/>
              <w:bidi w:val="0"/>
              <w:snapToGrid/>
              <w:spacing w:beforeAutospacing="0" w:afterAutospacing="0" w:line="576" w:lineRule="exact"/>
              <w:jc w:val="center"/>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示例</w:t>
            </w:r>
          </w:p>
        </w:tc>
        <w:tc>
          <w:tcPr>
            <w:tcW w:w="5170" w:type="dxa"/>
            <w:vAlign w:val="center"/>
          </w:tcPr>
          <w:p>
            <w:pPr>
              <w:keepNext w:val="0"/>
              <w:keepLines w:val="0"/>
              <w:pageBreakBefore w:val="0"/>
              <w:kinsoku/>
              <w:wordWrap/>
              <w:overflowPunct/>
              <w:topLinePunct w:val="0"/>
              <w:autoSpaceDE/>
              <w:autoSpaceDN/>
              <w:bidi w:val="0"/>
              <w:snapToGrid/>
              <w:spacing w:beforeAutospacing="0" w:afterAutospacing="0" w:line="576" w:lineRule="exact"/>
              <w:jc w:val="center"/>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98" w:type="dxa"/>
            <w:vAlign w:val="center"/>
          </w:tcPr>
          <w:p>
            <w:pPr>
              <w:keepNext w:val="0"/>
              <w:keepLines w:val="0"/>
              <w:pageBreakBefore w:val="0"/>
              <w:kinsoku/>
              <w:wordWrap/>
              <w:overflowPunct/>
              <w:topLinePunct w:val="0"/>
              <w:autoSpaceDE/>
              <w:autoSpaceDN/>
              <w:bidi w:val="0"/>
              <w:snapToGrid/>
              <w:spacing w:beforeAutospacing="0" w:afterAutospacing="0" w:line="576" w:lineRule="exact"/>
              <w:jc w:val="center"/>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各章标题</w:t>
            </w:r>
          </w:p>
        </w:tc>
        <w:tc>
          <w:tcPr>
            <w:tcW w:w="2420" w:type="dxa"/>
            <w:vAlign w:val="center"/>
          </w:tcPr>
          <w:p>
            <w:pPr>
              <w:keepNext w:val="0"/>
              <w:keepLines w:val="0"/>
              <w:pageBreakBefore w:val="0"/>
              <w:kinsoku/>
              <w:wordWrap/>
              <w:overflowPunct/>
              <w:topLinePunct w:val="0"/>
              <w:autoSpaceDE/>
              <w:autoSpaceDN/>
              <w:bidi w:val="0"/>
              <w:snapToGrid/>
              <w:spacing w:beforeAutospacing="0" w:afterAutospacing="0" w:line="576" w:lineRule="exact"/>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第1章 ×××</w:t>
            </w:r>
          </w:p>
        </w:tc>
        <w:tc>
          <w:tcPr>
            <w:tcW w:w="5170" w:type="dxa"/>
            <w:vAlign w:val="center"/>
          </w:tcPr>
          <w:p>
            <w:pPr>
              <w:keepNext w:val="0"/>
              <w:keepLines w:val="0"/>
              <w:pageBreakBefore w:val="0"/>
              <w:kinsoku/>
              <w:wordWrap/>
              <w:overflowPunct/>
              <w:topLinePunct w:val="0"/>
              <w:autoSpaceDE/>
              <w:autoSpaceDN/>
              <w:bidi w:val="0"/>
              <w:snapToGrid/>
              <w:spacing w:beforeAutospacing="0" w:afterAutospacing="0" w:line="576" w:lineRule="exact"/>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黑体，小二号，居中，单倍行距，段前24磅，段后18磅，章序号与章名间空一个字符，章序用阿拉伯数字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98" w:type="dxa"/>
            <w:vAlign w:val="center"/>
          </w:tcPr>
          <w:p>
            <w:pPr>
              <w:keepNext w:val="0"/>
              <w:keepLines w:val="0"/>
              <w:pageBreakBefore w:val="0"/>
              <w:kinsoku/>
              <w:wordWrap/>
              <w:overflowPunct/>
              <w:topLinePunct w:val="0"/>
              <w:autoSpaceDE/>
              <w:autoSpaceDN/>
              <w:bidi w:val="0"/>
              <w:snapToGrid/>
              <w:spacing w:beforeAutospacing="0" w:afterAutospacing="0" w:line="576" w:lineRule="exact"/>
              <w:jc w:val="center"/>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一级节标题</w:t>
            </w:r>
          </w:p>
        </w:tc>
        <w:tc>
          <w:tcPr>
            <w:tcW w:w="2420" w:type="dxa"/>
            <w:vAlign w:val="center"/>
          </w:tcPr>
          <w:p>
            <w:pPr>
              <w:keepNext w:val="0"/>
              <w:keepLines w:val="0"/>
              <w:pageBreakBefore w:val="0"/>
              <w:kinsoku/>
              <w:wordWrap/>
              <w:overflowPunct/>
              <w:topLinePunct w:val="0"/>
              <w:autoSpaceDE/>
              <w:autoSpaceDN/>
              <w:bidi w:val="0"/>
              <w:snapToGrid/>
              <w:spacing w:beforeAutospacing="0" w:afterAutospacing="0" w:line="576" w:lineRule="exact"/>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1.3 ××××</w:t>
            </w:r>
          </w:p>
        </w:tc>
        <w:tc>
          <w:tcPr>
            <w:tcW w:w="5170" w:type="dxa"/>
            <w:vAlign w:val="center"/>
          </w:tcPr>
          <w:p>
            <w:pPr>
              <w:keepNext w:val="0"/>
              <w:keepLines w:val="0"/>
              <w:pageBreakBefore w:val="0"/>
              <w:kinsoku/>
              <w:wordWrap/>
              <w:overflowPunct/>
              <w:topLinePunct w:val="0"/>
              <w:autoSpaceDE/>
              <w:autoSpaceDN/>
              <w:bidi w:val="0"/>
              <w:snapToGrid/>
              <w:spacing w:beforeAutospacing="0" w:afterAutospacing="0" w:line="576" w:lineRule="exact"/>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黑体，小三号，顶左，单倍行距，段前24磅，段后6磅，序号与题名间空一个字符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98" w:type="dxa"/>
            <w:vAlign w:val="center"/>
          </w:tcPr>
          <w:p>
            <w:pPr>
              <w:keepNext w:val="0"/>
              <w:keepLines w:val="0"/>
              <w:pageBreakBefore w:val="0"/>
              <w:kinsoku/>
              <w:wordWrap/>
              <w:overflowPunct/>
              <w:topLinePunct w:val="0"/>
              <w:autoSpaceDE/>
              <w:autoSpaceDN/>
              <w:bidi w:val="0"/>
              <w:snapToGrid/>
              <w:spacing w:beforeAutospacing="0" w:afterAutospacing="0" w:line="576" w:lineRule="exact"/>
              <w:jc w:val="center"/>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二级节标题</w:t>
            </w:r>
          </w:p>
        </w:tc>
        <w:tc>
          <w:tcPr>
            <w:tcW w:w="2420" w:type="dxa"/>
            <w:vAlign w:val="center"/>
          </w:tcPr>
          <w:p>
            <w:pPr>
              <w:keepNext w:val="0"/>
              <w:keepLines w:val="0"/>
              <w:pageBreakBefore w:val="0"/>
              <w:kinsoku/>
              <w:wordWrap/>
              <w:overflowPunct/>
              <w:topLinePunct w:val="0"/>
              <w:autoSpaceDE/>
              <w:autoSpaceDN/>
              <w:bidi w:val="0"/>
              <w:snapToGrid/>
              <w:spacing w:beforeAutospacing="0" w:afterAutospacing="0" w:line="576" w:lineRule="exact"/>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1.3.1 ×××</w:t>
            </w:r>
          </w:p>
        </w:tc>
        <w:tc>
          <w:tcPr>
            <w:tcW w:w="5170" w:type="dxa"/>
            <w:vAlign w:val="center"/>
          </w:tcPr>
          <w:p>
            <w:pPr>
              <w:keepNext w:val="0"/>
              <w:keepLines w:val="0"/>
              <w:pageBreakBefore w:val="0"/>
              <w:kinsoku/>
              <w:wordWrap/>
              <w:overflowPunct/>
              <w:topLinePunct w:val="0"/>
              <w:autoSpaceDE/>
              <w:autoSpaceDN/>
              <w:bidi w:val="0"/>
              <w:snapToGrid/>
              <w:spacing w:beforeAutospacing="0" w:afterAutospacing="0" w:line="576" w:lineRule="exact"/>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黑体，四号，顶左，单倍行距，段前12磅，段后6磅，序号与题名间空一个字符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98" w:type="dxa"/>
            <w:vAlign w:val="center"/>
          </w:tcPr>
          <w:p>
            <w:pPr>
              <w:keepNext w:val="0"/>
              <w:keepLines w:val="0"/>
              <w:pageBreakBefore w:val="0"/>
              <w:kinsoku/>
              <w:wordWrap/>
              <w:overflowPunct/>
              <w:topLinePunct w:val="0"/>
              <w:autoSpaceDE/>
              <w:autoSpaceDN/>
              <w:bidi w:val="0"/>
              <w:snapToGrid/>
              <w:spacing w:beforeAutospacing="0" w:afterAutospacing="0" w:line="576" w:lineRule="exact"/>
              <w:jc w:val="center"/>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三级节标题</w:t>
            </w:r>
          </w:p>
        </w:tc>
        <w:tc>
          <w:tcPr>
            <w:tcW w:w="2420" w:type="dxa"/>
            <w:vAlign w:val="center"/>
          </w:tcPr>
          <w:p>
            <w:pPr>
              <w:keepNext w:val="0"/>
              <w:keepLines w:val="0"/>
              <w:pageBreakBefore w:val="0"/>
              <w:kinsoku/>
              <w:wordWrap/>
              <w:overflowPunct/>
              <w:topLinePunct w:val="0"/>
              <w:autoSpaceDE/>
              <w:autoSpaceDN/>
              <w:bidi w:val="0"/>
              <w:snapToGrid/>
              <w:spacing w:beforeAutospacing="0" w:afterAutospacing="0" w:line="576" w:lineRule="exact"/>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1.3.1.1 ×××</w:t>
            </w:r>
          </w:p>
        </w:tc>
        <w:tc>
          <w:tcPr>
            <w:tcW w:w="5170" w:type="dxa"/>
            <w:vAlign w:val="center"/>
          </w:tcPr>
          <w:p>
            <w:pPr>
              <w:keepNext w:val="0"/>
              <w:keepLines w:val="0"/>
              <w:pageBreakBefore w:val="0"/>
              <w:kinsoku/>
              <w:wordWrap/>
              <w:overflowPunct/>
              <w:topLinePunct w:val="0"/>
              <w:autoSpaceDE/>
              <w:autoSpaceDN/>
              <w:bidi w:val="0"/>
              <w:snapToGrid/>
              <w:spacing w:beforeAutospacing="0" w:afterAutospacing="0" w:line="576" w:lineRule="exact"/>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黑体，小四号，顶左，单倍行距，段前空12磅，段后空6磅，序号与题名间空一个字符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98" w:type="dxa"/>
            <w:vAlign w:val="center"/>
          </w:tcPr>
          <w:p>
            <w:pPr>
              <w:keepNext w:val="0"/>
              <w:keepLines w:val="0"/>
              <w:pageBreakBefore w:val="0"/>
              <w:kinsoku/>
              <w:wordWrap/>
              <w:overflowPunct/>
              <w:topLinePunct w:val="0"/>
              <w:autoSpaceDE/>
              <w:autoSpaceDN/>
              <w:bidi w:val="0"/>
              <w:snapToGrid/>
              <w:spacing w:beforeAutospacing="0" w:afterAutospacing="0" w:line="576" w:lineRule="exact"/>
              <w:jc w:val="center"/>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段落文字</w:t>
            </w:r>
          </w:p>
        </w:tc>
        <w:tc>
          <w:tcPr>
            <w:tcW w:w="2420" w:type="dxa"/>
            <w:vAlign w:val="center"/>
          </w:tcPr>
          <w:p>
            <w:pPr>
              <w:keepNext w:val="0"/>
              <w:keepLines w:val="0"/>
              <w:pageBreakBefore w:val="0"/>
              <w:kinsoku/>
              <w:wordWrap/>
              <w:overflowPunct/>
              <w:topLinePunct w:val="0"/>
              <w:autoSpaceDE/>
              <w:autoSpaceDN/>
              <w:bidi w:val="0"/>
              <w:snapToGrid/>
              <w:spacing w:beforeAutospacing="0" w:afterAutospacing="0" w:line="576"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w:t>
            </w:r>
          </w:p>
        </w:tc>
        <w:tc>
          <w:tcPr>
            <w:tcW w:w="5170" w:type="dxa"/>
            <w:vAlign w:val="center"/>
          </w:tcPr>
          <w:p>
            <w:pPr>
              <w:keepNext w:val="0"/>
              <w:keepLines w:val="0"/>
              <w:pageBreakBefore w:val="0"/>
              <w:kinsoku/>
              <w:wordWrap/>
              <w:overflowPunct/>
              <w:topLinePunct w:val="0"/>
              <w:autoSpaceDE/>
              <w:autoSpaceDN/>
              <w:bidi w:val="0"/>
              <w:snapToGrid/>
              <w:spacing w:beforeAutospacing="0" w:afterAutospacing="0" w:line="576" w:lineRule="exact"/>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宋体，小四号（英文：Times New Roman，小四号），两端对齐书写，段落首行左缩进2个汉字符。行距20磅（段落中有数学表达式时，可根据表达需要设置该段的行距），段前段后0磅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98" w:type="dxa"/>
            <w:vAlign w:val="center"/>
          </w:tcPr>
          <w:p>
            <w:pPr>
              <w:keepNext w:val="0"/>
              <w:keepLines w:val="0"/>
              <w:pageBreakBefore w:val="0"/>
              <w:kinsoku/>
              <w:wordWrap/>
              <w:overflowPunct/>
              <w:topLinePunct w:val="0"/>
              <w:autoSpaceDE/>
              <w:autoSpaceDN/>
              <w:bidi w:val="0"/>
              <w:snapToGrid/>
              <w:spacing w:beforeAutospacing="0" w:afterAutospacing="0" w:line="576" w:lineRule="exact"/>
              <w:jc w:val="center"/>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图序、图名</w:t>
            </w:r>
          </w:p>
        </w:tc>
        <w:tc>
          <w:tcPr>
            <w:tcW w:w="2420" w:type="dxa"/>
            <w:vAlign w:val="center"/>
          </w:tcPr>
          <w:p>
            <w:pPr>
              <w:keepNext w:val="0"/>
              <w:keepLines w:val="0"/>
              <w:pageBreakBefore w:val="0"/>
              <w:kinsoku/>
              <w:wordWrap/>
              <w:overflowPunct/>
              <w:topLinePunct w:val="0"/>
              <w:autoSpaceDE/>
              <w:autoSpaceDN/>
              <w:bidi w:val="0"/>
              <w:snapToGrid/>
              <w:spacing w:beforeAutospacing="0" w:afterAutospacing="0" w:line="576" w:lineRule="exact"/>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图2.1 ×××</w:t>
            </w:r>
          </w:p>
        </w:tc>
        <w:tc>
          <w:tcPr>
            <w:tcW w:w="5170" w:type="dxa"/>
            <w:vAlign w:val="center"/>
          </w:tcPr>
          <w:p>
            <w:pPr>
              <w:keepNext w:val="0"/>
              <w:keepLines w:val="0"/>
              <w:pageBreakBefore w:val="0"/>
              <w:kinsoku/>
              <w:wordWrap/>
              <w:overflowPunct/>
              <w:topLinePunct w:val="0"/>
              <w:autoSpaceDE/>
              <w:autoSpaceDN/>
              <w:bidi w:val="0"/>
              <w:snapToGrid/>
              <w:spacing w:beforeAutospacing="0" w:afterAutospacing="0" w:line="576" w:lineRule="exact"/>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置于图的下方，宋体五号居中，单倍行距，段前6磅，段后12磅，图序与图名文字之间空一个字符宽度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98" w:type="dxa"/>
            <w:vAlign w:val="center"/>
          </w:tcPr>
          <w:p>
            <w:pPr>
              <w:keepNext w:val="0"/>
              <w:keepLines w:val="0"/>
              <w:pageBreakBefore w:val="0"/>
              <w:kinsoku/>
              <w:wordWrap/>
              <w:overflowPunct/>
              <w:topLinePunct w:val="0"/>
              <w:autoSpaceDE/>
              <w:autoSpaceDN/>
              <w:bidi w:val="0"/>
              <w:snapToGrid/>
              <w:spacing w:beforeAutospacing="0" w:afterAutospacing="0" w:line="576" w:lineRule="exact"/>
              <w:jc w:val="center"/>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表序、表名</w:t>
            </w:r>
          </w:p>
        </w:tc>
        <w:tc>
          <w:tcPr>
            <w:tcW w:w="2420" w:type="dxa"/>
            <w:vAlign w:val="center"/>
          </w:tcPr>
          <w:p>
            <w:pPr>
              <w:keepNext w:val="0"/>
              <w:keepLines w:val="0"/>
              <w:pageBreakBefore w:val="0"/>
              <w:kinsoku/>
              <w:wordWrap/>
              <w:overflowPunct/>
              <w:topLinePunct w:val="0"/>
              <w:autoSpaceDE/>
              <w:autoSpaceDN/>
              <w:bidi w:val="0"/>
              <w:snapToGrid/>
              <w:spacing w:beforeAutospacing="0" w:afterAutospacing="0" w:line="576" w:lineRule="exact"/>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表3.1 ×××</w:t>
            </w:r>
          </w:p>
        </w:tc>
        <w:tc>
          <w:tcPr>
            <w:tcW w:w="5170" w:type="dxa"/>
            <w:vAlign w:val="center"/>
          </w:tcPr>
          <w:p>
            <w:pPr>
              <w:keepNext w:val="0"/>
              <w:keepLines w:val="0"/>
              <w:pageBreakBefore w:val="0"/>
              <w:kinsoku/>
              <w:wordWrap/>
              <w:overflowPunct/>
              <w:topLinePunct w:val="0"/>
              <w:autoSpaceDE/>
              <w:autoSpaceDN/>
              <w:bidi w:val="0"/>
              <w:snapToGrid/>
              <w:spacing w:beforeAutospacing="0" w:afterAutospacing="0" w:line="576" w:lineRule="exact"/>
              <w:textAlignment w:val="auto"/>
              <w:rPr>
                <w:rFonts w:hint="eastAsia" w:ascii="Times New Roman" w:hAnsi="Times New Roman" w:eastAsia="仿宋_GB2312" w:cs="仿宋_GB2312"/>
                <w:spacing w:val="-4"/>
                <w:sz w:val="28"/>
                <w:szCs w:val="28"/>
              </w:rPr>
            </w:pPr>
            <w:r>
              <w:rPr>
                <w:rFonts w:hint="eastAsia" w:ascii="Times New Roman" w:hAnsi="Times New Roman" w:eastAsia="仿宋_GB2312" w:cs="仿宋_GB2312"/>
                <w:spacing w:val="-4"/>
                <w:sz w:val="28"/>
                <w:szCs w:val="28"/>
              </w:rPr>
              <w:t>置于表的上方，宋体五号居中，单倍行距，段前6磅，段后6磅，表序与表名文字之间空一个字符宽度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98" w:type="dxa"/>
            <w:vAlign w:val="center"/>
          </w:tcPr>
          <w:p>
            <w:pPr>
              <w:keepNext w:val="0"/>
              <w:keepLines w:val="0"/>
              <w:pageBreakBefore w:val="0"/>
              <w:kinsoku/>
              <w:wordWrap/>
              <w:overflowPunct/>
              <w:topLinePunct w:val="0"/>
              <w:autoSpaceDE/>
              <w:autoSpaceDN/>
              <w:bidi w:val="0"/>
              <w:snapToGrid/>
              <w:spacing w:beforeAutospacing="0" w:afterAutospacing="0" w:line="576" w:lineRule="exact"/>
              <w:jc w:val="center"/>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表达式</w:t>
            </w:r>
          </w:p>
        </w:tc>
        <w:tc>
          <w:tcPr>
            <w:tcW w:w="2420" w:type="dxa"/>
            <w:vAlign w:val="center"/>
          </w:tcPr>
          <w:p>
            <w:pPr>
              <w:keepNext w:val="0"/>
              <w:keepLines w:val="0"/>
              <w:pageBreakBefore w:val="0"/>
              <w:kinsoku/>
              <w:wordWrap/>
              <w:overflowPunct/>
              <w:topLinePunct w:val="0"/>
              <w:autoSpaceDE/>
              <w:autoSpaceDN/>
              <w:bidi w:val="0"/>
              <w:snapToGrid/>
              <w:spacing w:beforeAutospacing="0" w:afterAutospacing="0" w:line="576" w:lineRule="exact"/>
              <w:ind w:firstLine="1120" w:firstLineChars="4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（3.2）</w:t>
            </w:r>
          </w:p>
        </w:tc>
        <w:tc>
          <w:tcPr>
            <w:tcW w:w="5170" w:type="dxa"/>
            <w:vAlign w:val="center"/>
          </w:tcPr>
          <w:p>
            <w:pPr>
              <w:keepNext w:val="0"/>
              <w:keepLines w:val="0"/>
              <w:pageBreakBefore w:val="0"/>
              <w:kinsoku/>
              <w:wordWrap/>
              <w:overflowPunct/>
              <w:topLinePunct w:val="0"/>
              <w:autoSpaceDE/>
              <w:autoSpaceDN/>
              <w:bidi w:val="0"/>
              <w:snapToGrid/>
              <w:spacing w:beforeAutospacing="0" w:afterAutospacing="0" w:line="576" w:lineRule="exact"/>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序号加圆括号，右顶格排</w:t>
            </w:r>
          </w:p>
        </w:tc>
      </w:tr>
    </w:tbl>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各层次题序及标题不得置于页面的最后一行（孤行）。</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楷体_GB2312" w:cs="楷体_GB2312"/>
          <w:sz w:val="32"/>
          <w:szCs w:val="32"/>
        </w:rPr>
      </w:pPr>
      <w:r>
        <w:rPr>
          <w:rFonts w:hint="eastAsia" w:ascii="Times New Roman" w:hAnsi="Times New Roman" w:eastAsia="楷体_GB2312" w:cs="楷体_GB2312"/>
          <w:sz w:val="32"/>
          <w:szCs w:val="32"/>
        </w:rPr>
        <w:t>（九）其它</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bCs/>
          <w:sz w:val="32"/>
          <w:szCs w:val="32"/>
        </w:rPr>
      </w:pPr>
      <w:r>
        <w:rPr>
          <w:rFonts w:hint="eastAsia" w:ascii="Times New Roman" w:hAnsi="Times New Roman" w:eastAsia="仿宋_GB2312" w:cs="仿宋_GB2312"/>
          <w:bCs/>
          <w:sz w:val="32"/>
          <w:szCs w:val="32"/>
        </w:rPr>
        <w:t>1.图纸部分</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图纸部分执行国家专业工程制图标准。</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2.建筑学、艺术设计等专业可根据自身特点参照执行本规范。</w:t>
      </w:r>
    </w:p>
    <w:p>
      <w:pPr>
        <w:keepNext w:val="0"/>
        <w:keepLines w:val="0"/>
        <w:pageBreakBefore w:val="0"/>
        <w:kinsoku/>
        <w:wordWrap/>
        <w:overflowPunct/>
        <w:topLinePunct w:val="0"/>
        <w:autoSpaceDE/>
        <w:autoSpaceDN/>
        <w:bidi w:val="0"/>
        <w:snapToGrid/>
        <w:spacing w:beforeAutospacing="0" w:afterAutospacing="0" w:line="576" w:lineRule="exact"/>
        <w:ind w:firstLine="643" w:firstLineChars="200"/>
        <w:textAlignment w:val="auto"/>
        <w:rPr>
          <w:rFonts w:ascii="Times New Roman" w:hAnsi="Times New Roman" w:eastAsia="黑体" w:cs="黑体"/>
          <w:sz w:val="32"/>
          <w:szCs w:val="32"/>
        </w:rPr>
      </w:pPr>
      <w:r>
        <w:rPr>
          <w:rFonts w:hint="eastAsia" w:ascii="Times New Roman" w:hAnsi="Times New Roman" w:eastAsia="黑体" w:cs="黑体"/>
          <w:b/>
          <w:bCs/>
          <w:sz w:val="32"/>
          <w:szCs w:val="32"/>
        </w:rPr>
        <w:t>五、毕业论文存档资料</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毕业论文资料由</w:t>
      </w:r>
      <w:r>
        <w:rPr>
          <w:rFonts w:hint="eastAsia" w:ascii="Times New Roman" w:hAnsi="Times New Roman" w:eastAsia="仿宋_GB2312" w:cs="仿宋_GB2312"/>
          <w:sz w:val="32"/>
          <w:szCs w:val="32"/>
          <w:lang w:eastAsia="zh-CN"/>
        </w:rPr>
        <w:t>继续教育学院</w:t>
      </w:r>
      <w:r>
        <w:rPr>
          <w:rFonts w:hint="eastAsia" w:ascii="Times New Roman" w:hAnsi="Times New Roman" w:eastAsia="仿宋_GB2312" w:cs="仿宋_GB2312"/>
          <w:sz w:val="32"/>
          <w:szCs w:val="32"/>
        </w:rPr>
        <w:t>统一整理存档。</w:t>
      </w: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kinsoku/>
        <w:wordWrap/>
        <w:overflowPunct/>
        <w:topLinePunct w:val="0"/>
        <w:autoSpaceDE/>
        <w:autoSpaceDN/>
        <w:bidi w:val="0"/>
        <w:snapToGrid/>
        <w:spacing w:beforeAutospacing="0" w:afterAutospacing="0" w:line="576" w:lineRule="exact"/>
        <w:ind w:firstLine="640" w:firstLineChars="200"/>
        <w:textAlignment w:val="auto"/>
        <w:rPr>
          <w:rFonts w:hint="eastAsia" w:ascii="仿宋_GB2312" w:hAnsi="仿宋_GB2312" w:eastAsia="仿宋_GB2312" w:cs="仿宋_GB2312"/>
          <w:sz w:val="32"/>
          <w:szCs w:val="32"/>
        </w:rPr>
      </w:pPr>
    </w:p>
    <w:p>
      <w:pPr>
        <w:spacing w:line="576" w:lineRule="atLeast"/>
        <w:ind w:firstLine="640" w:firstLineChars="200"/>
        <w:rPr>
          <w:rFonts w:hint="eastAsia" w:ascii="仿宋_GB2312" w:hAnsi="仿宋_GB2312" w:eastAsia="仿宋_GB2312" w:cs="仿宋_GB2312"/>
          <w:sz w:val="32"/>
          <w:szCs w:val="32"/>
        </w:rPr>
      </w:pPr>
    </w:p>
    <w:p>
      <w:pPr>
        <w:spacing w:line="576" w:lineRule="atLeast"/>
        <w:ind w:firstLine="640" w:firstLineChars="200"/>
        <w:rPr>
          <w:rFonts w:hint="eastAsia" w:ascii="仿宋_GB2312" w:hAnsi="仿宋_GB2312" w:eastAsia="仿宋_GB2312" w:cs="仿宋_GB2312"/>
          <w:sz w:val="32"/>
          <w:szCs w:val="32"/>
        </w:rPr>
      </w:pPr>
    </w:p>
    <w:p>
      <w:pPr>
        <w:spacing w:line="576" w:lineRule="atLeast"/>
        <w:rPr>
          <w:rFonts w:eastAsia="仿宋" w:cs="仿宋"/>
          <w:sz w:val="32"/>
          <w:szCs w:val="32"/>
        </w:rPr>
      </w:pPr>
      <w:r>
        <w:rPr>
          <w:rFonts w:hint="eastAsia" w:ascii="仿宋_GB2312" w:hAnsi="仿宋_GB2312" w:eastAsia="仿宋_GB2312" w:cs="仿宋_GB2312"/>
          <w:sz w:val="32"/>
          <w:szCs w:val="32"/>
        </w:rPr>
        <w:t>附件</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eastAsia="zh-CN"/>
        </w:rPr>
        <w:t>函授（自考）</w:t>
      </w:r>
      <w:r>
        <w:rPr>
          <w:rFonts w:hint="eastAsia" w:ascii="仿宋_GB2312" w:hAnsi="仿宋_GB2312" w:eastAsia="仿宋_GB2312" w:cs="仿宋_GB2312"/>
          <w:sz w:val="32"/>
          <w:szCs w:val="32"/>
        </w:rPr>
        <w:t>本科</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专科</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毕业设计（论文）</w:t>
      </w:r>
      <w:r>
        <w:rPr>
          <w:rFonts w:hint="eastAsia" w:ascii="仿宋_GB2312" w:hAnsi="仿宋_GB2312" w:eastAsia="仿宋_GB2312" w:cs="仿宋_GB2312"/>
          <w:sz w:val="32"/>
          <w:szCs w:val="32"/>
          <w:lang w:eastAsia="zh-CN"/>
        </w:rPr>
        <w:t>撰写模板</w:t>
      </w:r>
    </w:p>
    <w:p>
      <w:pPr>
        <w:ind w:right="-88"/>
        <w:jc w:val="center"/>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INCLUDEPICTURE \d "https://inews.gtimg.com/newsapp_bt/0/14045714634/1000" \* MERGEFORMATINET </w:instrText>
      </w:r>
      <w:r>
        <w:rPr>
          <w:rFonts w:ascii="宋体" w:hAnsi="宋体" w:eastAsia="宋体" w:cs="宋体"/>
          <w:sz w:val="24"/>
          <w:szCs w:val="24"/>
        </w:rPr>
        <w:fldChar w:fldCharType="separate"/>
      </w:r>
      <w:r>
        <w:rPr>
          <w:rFonts w:ascii="宋体" w:hAnsi="宋体" w:eastAsia="宋体" w:cs="宋体"/>
          <w:sz w:val="24"/>
          <w:szCs w:val="24"/>
        </w:rPr>
        <w:drawing>
          <wp:inline distT="0" distB="0" distL="114300" distR="114300">
            <wp:extent cx="1848485" cy="1638935"/>
            <wp:effectExtent l="0" t="0" r="18415" b="18415"/>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11"/>
                    <a:srcRect l="9274" r="10957"/>
                    <a:stretch>
                      <a:fillRect/>
                    </a:stretch>
                  </pic:blipFill>
                  <pic:spPr>
                    <a:xfrm>
                      <a:off x="0" y="0"/>
                      <a:ext cx="1848485" cy="1638935"/>
                    </a:xfrm>
                    <a:prstGeom prst="rect">
                      <a:avLst/>
                    </a:prstGeom>
                    <a:noFill/>
                    <a:ln>
                      <a:noFill/>
                    </a:ln>
                  </pic:spPr>
                </pic:pic>
              </a:graphicData>
            </a:graphic>
          </wp:inline>
        </w:drawing>
      </w:r>
      <w:r>
        <w:rPr>
          <w:rFonts w:ascii="宋体" w:hAnsi="宋体" w:eastAsia="宋体" w:cs="宋体"/>
          <w:sz w:val="24"/>
          <w:szCs w:val="24"/>
        </w:rPr>
        <w:fldChar w:fldCharType="end"/>
      </w:r>
    </w:p>
    <w:p>
      <w:pPr>
        <w:ind w:right="-88"/>
        <w:jc w:val="center"/>
        <w:rPr>
          <w:rFonts w:hint="eastAsia" w:eastAsia="隶书"/>
          <w:sz w:val="72"/>
          <w:szCs w:val="72"/>
        </w:rPr>
      </w:pPr>
      <w:r>
        <w:rPr>
          <w:rFonts w:hint="eastAsia" w:eastAsia="隶书"/>
          <w:sz w:val="72"/>
          <w:szCs w:val="72"/>
        </w:rPr>
        <w:t>吉 林</w:t>
      </w:r>
      <w:r>
        <w:rPr>
          <w:rFonts w:hint="eastAsia" w:eastAsia="隶书"/>
          <w:sz w:val="72"/>
          <w:szCs w:val="72"/>
          <w:lang w:val="en-US" w:eastAsia="zh-CN"/>
        </w:rPr>
        <w:t xml:space="preserve"> 建 筑</w:t>
      </w:r>
      <w:r>
        <w:rPr>
          <w:rFonts w:hint="eastAsia" w:eastAsia="隶书"/>
          <w:sz w:val="72"/>
          <w:szCs w:val="72"/>
        </w:rPr>
        <w:t xml:space="preserve"> 大 学</w:t>
      </w:r>
    </w:p>
    <w:p>
      <w:pPr>
        <w:ind w:right="-88"/>
        <w:jc w:val="center"/>
        <w:rPr>
          <w:rFonts w:hint="eastAsia" w:eastAsia="隶书"/>
          <w:sz w:val="72"/>
          <w:szCs w:val="72"/>
          <w:lang w:val="en-US" w:eastAsia="zh-CN"/>
        </w:rPr>
      </w:pPr>
      <w:r>
        <w:rPr>
          <w:rFonts w:hint="eastAsia" w:eastAsia="隶书"/>
          <w:sz w:val="72"/>
          <w:szCs w:val="72"/>
          <w:lang w:val="en-US" w:eastAsia="zh-CN"/>
        </w:rPr>
        <w:t>函授（自考）本科（专科）毕业</w:t>
      </w:r>
    </w:p>
    <w:p>
      <w:pPr>
        <w:ind w:right="-88"/>
        <w:jc w:val="center"/>
        <w:rPr>
          <w:rFonts w:hint="eastAsia" w:ascii="宋体"/>
          <w:w w:val="90"/>
        </w:rPr>
      </w:pPr>
      <w:r>
        <w:rPr>
          <w:rFonts w:hint="eastAsia" w:eastAsia="隶书"/>
          <w:sz w:val="72"/>
          <w:szCs w:val="72"/>
          <w:lang w:val="en-US" w:eastAsia="zh-CN"/>
        </w:rPr>
        <w:t>设计（</w:t>
      </w:r>
      <w:r>
        <w:rPr>
          <w:rFonts w:hint="eastAsia" w:eastAsia="隶书"/>
          <w:sz w:val="72"/>
          <w:szCs w:val="72"/>
        </w:rPr>
        <w:t>论文</w:t>
      </w:r>
      <w:r>
        <w:rPr>
          <w:rFonts w:hint="eastAsia" w:eastAsia="隶书"/>
          <w:sz w:val="72"/>
          <w:szCs w:val="72"/>
          <w:lang w:val="en-US" w:eastAsia="zh-CN"/>
        </w:rPr>
        <w:t>）</w:t>
      </w:r>
    </w:p>
    <w:p>
      <w:pPr>
        <w:widowControl/>
        <w:jc w:val="left"/>
        <w:rPr>
          <w:rFonts w:ascii="Times New Roman" w:hAnsi="Times New Roman"/>
          <w:b/>
          <w:color w:val="auto"/>
          <w:sz w:val="24"/>
        </w:rPr>
      </w:pPr>
    </w:p>
    <w:p>
      <w:pPr>
        <w:widowControl/>
        <w:jc w:val="left"/>
        <w:rPr>
          <w:rFonts w:ascii="Times New Roman" w:hAnsi="Times New Roman"/>
          <w:b/>
          <w:color w:val="auto"/>
          <w:sz w:val="24"/>
        </w:rPr>
      </w:pPr>
    </w:p>
    <w:p>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eastAsia"/>
          <w:sz w:val="24"/>
        </w:rPr>
      </w:pPr>
      <w:r>
        <w:rPr>
          <w:rFonts w:hint="eastAsia" w:ascii="Times New Roman" w:hAnsi="Times New Roman" w:eastAsia="黑体" w:cs="黑体"/>
          <w:b w:val="0"/>
          <w:bCs w:val="0"/>
          <w:color w:val="auto"/>
          <w:sz w:val="36"/>
          <w:szCs w:val="36"/>
          <w:lang w:val="en-US" w:eastAsia="zh-CN"/>
        </w:rPr>
        <w:t>毕业设计</w:t>
      </w:r>
      <w:r>
        <w:rPr>
          <w:rFonts w:hint="eastAsia" w:ascii="Times New Roman" w:hAnsi="Times New Roman" w:eastAsia="黑体" w:cs="黑体"/>
          <w:b w:val="0"/>
          <w:bCs w:val="0"/>
          <w:color w:val="auto"/>
          <w:sz w:val="36"/>
          <w:szCs w:val="36"/>
          <w:lang w:eastAsia="zh-CN"/>
        </w:rPr>
        <w:t>（</w:t>
      </w:r>
      <w:r>
        <w:rPr>
          <w:rFonts w:hint="eastAsia" w:ascii="Times New Roman" w:hAnsi="Times New Roman" w:eastAsia="黑体" w:cs="黑体"/>
          <w:b w:val="0"/>
          <w:bCs w:val="0"/>
          <w:color w:val="auto"/>
          <w:sz w:val="36"/>
          <w:szCs w:val="36"/>
        </w:rPr>
        <w:t>论文</w:t>
      </w:r>
      <w:r>
        <w:rPr>
          <w:rFonts w:hint="eastAsia" w:ascii="Times New Roman" w:hAnsi="Times New Roman" w:eastAsia="黑体" w:cs="黑体"/>
          <w:b w:val="0"/>
          <w:bCs w:val="0"/>
          <w:color w:val="auto"/>
          <w:sz w:val="36"/>
          <w:szCs w:val="36"/>
          <w:lang w:eastAsia="zh-CN"/>
        </w:rPr>
        <w:t>）</w:t>
      </w:r>
      <w:r>
        <w:rPr>
          <w:rFonts w:hint="eastAsia" w:ascii="Times New Roman" w:hAnsi="Times New Roman" w:eastAsia="黑体" w:cs="黑体"/>
          <w:b w:val="0"/>
          <w:bCs w:val="0"/>
          <w:color w:val="auto"/>
          <w:sz w:val="36"/>
          <w:szCs w:val="36"/>
        </w:rPr>
        <w:t>题目</w:t>
      </w:r>
      <w:r>
        <w:rPr>
          <w:rFonts w:hint="eastAsia" w:ascii="Times New Roman" w:hAnsi="Times New Roman" w:eastAsia="黑体" w:cs="黑体"/>
          <w:b w:val="0"/>
          <w:bCs w:val="0"/>
          <w:color w:val="auto"/>
          <w:sz w:val="36"/>
          <w:szCs w:val="36"/>
          <w:lang w:eastAsia="zh-CN"/>
        </w:rPr>
        <w:t>，</w:t>
      </w:r>
      <w:r>
        <w:rPr>
          <w:rFonts w:hint="eastAsia" w:ascii="Times New Roman" w:hAnsi="Times New Roman" w:eastAsia="黑体" w:cs="黑体"/>
          <w:b w:val="0"/>
          <w:bCs w:val="0"/>
          <w:color w:val="auto"/>
          <w:sz w:val="36"/>
          <w:szCs w:val="36"/>
          <w:lang w:val="en-US" w:eastAsia="zh-CN"/>
        </w:rPr>
        <w:t>黑体、新罗马字体小二号字，填写题目后删除此提示</w:t>
      </w:r>
      <w:r>
        <w:rPr>
          <w:rFonts w:hint="eastAsia" w:ascii="Times New Roman" w:hAnsi="Times New Roman"/>
          <w:color w:val="auto"/>
          <w:sz w:val="24"/>
        </w:rPr>
        <w:t xml:space="preserve">             </w:t>
      </w:r>
    </w:p>
    <w:p>
      <w:pPr>
        <w:ind w:right="-88"/>
        <w:rPr>
          <w:rFonts w:hint="eastAsia"/>
          <w:sz w:val="24"/>
        </w:rPr>
      </w:pPr>
      <w:r>
        <w:rPr>
          <w:rFonts w:hint="eastAsia"/>
          <w:sz w:val="24"/>
        </w:rPr>
        <w:t xml:space="preserve">                  </w:t>
      </w:r>
    </w:p>
    <w:p>
      <w:pPr>
        <w:ind w:right="-88"/>
        <w:rPr>
          <w:rFonts w:hint="eastAsia"/>
          <w:sz w:val="24"/>
        </w:rPr>
      </w:pPr>
      <w:r>
        <w:rPr>
          <w:rFonts w:hint="eastAsia" w:ascii="Times New Roman" w:hAnsi="Times New Roman"/>
          <w:color w:val="auto"/>
          <w:sz w:val="24"/>
          <w:lang w:val="en-US" w:eastAsia="zh-CN"/>
        </w:rPr>
        <w:t>下面填写内容：黑体四号，填写后删除此提示</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51"/>
        <w:gridCol w:w="3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151"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336" w:lineRule="auto"/>
              <w:ind w:firstLine="280" w:firstLineChars="100"/>
              <w:jc w:val="both"/>
              <w:textAlignment w:val="auto"/>
              <w:rPr>
                <w:rFonts w:hint="eastAsia" w:ascii="黑体" w:hAnsi="黑体" w:eastAsia="黑体" w:cs="黑体"/>
                <w:b w:val="0"/>
                <w:bCs w:val="0"/>
                <w:kern w:val="2"/>
                <w:sz w:val="28"/>
                <w:szCs w:val="28"/>
                <w:vertAlign w:val="baseline"/>
                <w:lang w:val="en-US" w:eastAsia="zh-CN" w:bidi="ar-SA"/>
              </w:rPr>
            </w:pPr>
            <w:r>
              <w:rPr>
                <w:rFonts w:hint="eastAsia" w:ascii="黑体" w:hAnsi="黑体" w:eastAsia="黑体" w:cs="黑体"/>
                <w:b w:val="0"/>
                <w:bCs w:val="0"/>
                <w:sz w:val="28"/>
                <w:szCs w:val="28"/>
                <w:lang w:eastAsia="zh-CN"/>
              </w:rPr>
              <w:t>所</w:t>
            </w:r>
            <w:r>
              <w:rPr>
                <w:rFonts w:hint="eastAsia" w:ascii="黑体" w:hAnsi="黑体" w:eastAsia="黑体" w:cs="黑体"/>
                <w:b w:val="0"/>
                <w:bCs w:val="0"/>
                <w:sz w:val="28"/>
                <w:szCs w:val="28"/>
                <w:lang w:val="en-US" w:eastAsia="zh-CN"/>
              </w:rPr>
              <w:t xml:space="preserve"> </w:t>
            </w:r>
            <w:r>
              <w:rPr>
                <w:rFonts w:hint="eastAsia" w:ascii="黑体" w:hAnsi="黑体" w:eastAsia="黑体" w:cs="黑体"/>
                <w:b w:val="0"/>
                <w:bCs w:val="0"/>
                <w:sz w:val="28"/>
                <w:szCs w:val="28"/>
                <w:lang w:eastAsia="zh-CN"/>
              </w:rPr>
              <w:t>在</w:t>
            </w:r>
            <w:r>
              <w:rPr>
                <w:rFonts w:hint="eastAsia" w:ascii="黑体" w:hAnsi="黑体" w:eastAsia="黑体" w:cs="黑体"/>
                <w:b w:val="0"/>
                <w:bCs w:val="0"/>
                <w:sz w:val="28"/>
                <w:szCs w:val="28"/>
                <w:lang w:val="en-US" w:eastAsia="zh-CN"/>
              </w:rPr>
              <w:t xml:space="preserve"> 函 授 站</w:t>
            </w:r>
            <w:r>
              <w:rPr>
                <w:rFonts w:hint="eastAsia" w:ascii="黑体" w:hAnsi="黑体" w:eastAsia="黑体" w:cs="黑体"/>
                <w:b w:val="0"/>
                <w:bCs w:val="0"/>
                <w:i w:val="0"/>
                <w:iCs w:val="0"/>
                <w:color w:val="000000"/>
                <w:kern w:val="0"/>
                <w:sz w:val="28"/>
                <w:szCs w:val="28"/>
                <w:u w:val="none"/>
                <w:lang w:val="en-US" w:eastAsia="zh-CN" w:bidi="ar"/>
              </w:rPr>
              <w:t>：</w:t>
            </w:r>
          </w:p>
        </w:tc>
        <w:tc>
          <w:tcPr>
            <w:tcW w:w="3960"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336" w:lineRule="auto"/>
              <w:jc w:val="left"/>
              <w:textAlignment w:val="auto"/>
              <w:rPr>
                <w:rFonts w:hint="eastAsia" w:ascii="黑体" w:hAnsi="黑体" w:eastAsia="黑体" w:cs="黑体"/>
                <w:b w:val="0"/>
                <w:bCs w:val="0"/>
                <w:kern w:val="2"/>
                <w:sz w:val="28"/>
                <w:szCs w:val="28"/>
                <w:u w:val="single"/>
                <w:vertAlign w:val="baseline"/>
                <w:lang w:val="en-US" w:eastAsia="zh-CN" w:bidi="ar-SA"/>
              </w:rPr>
            </w:pPr>
            <w:r>
              <w:rPr>
                <w:rFonts w:hint="eastAsia" w:ascii="黑体" w:hAnsi="黑体" w:eastAsia="黑体" w:cs="黑体"/>
                <w:b w:val="0"/>
                <w:bCs w:val="0"/>
                <w:sz w:val="28"/>
                <w:szCs w:val="28"/>
                <w:u w:val="single"/>
                <w:vertAlign w:val="baselin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151"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336" w:lineRule="auto"/>
              <w:ind w:firstLine="280" w:firstLineChars="100"/>
              <w:jc w:val="both"/>
              <w:textAlignment w:val="auto"/>
              <w:rPr>
                <w:rFonts w:hint="eastAsia" w:ascii="黑体" w:hAnsi="黑体" w:eastAsia="黑体" w:cs="黑体"/>
                <w:b w:val="0"/>
                <w:bCs w:val="0"/>
                <w:sz w:val="28"/>
                <w:szCs w:val="28"/>
                <w:vertAlign w:val="baseline"/>
                <w:lang w:val="en-US" w:eastAsia="zh-CN"/>
              </w:rPr>
            </w:pPr>
            <w:r>
              <w:rPr>
                <w:rFonts w:hint="eastAsia" w:ascii="黑体" w:hAnsi="黑体" w:eastAsia="黑体" w:cs="黑体"/>
                <w:b w:val="0"/>
                <w:bCs w:val="0"/>
                <w:sz w:val="28"/>
                <w:szCs w:val="28"/>
                <w:lang w:eastAsia="zh-CN"/>
              </w:rPr>
              <w:t>所</w:t>
            </w:r>
            <w:r>
              <w:rPr>
                <w:rFonts w:hint="eastAsia" w:ascii="黑体" w:hAnsi="黑体" w:eastAsia="黑体" w:cs="黑体"/>
                <w:b w:val="0"/>
                <w:bCs w:val="0"/>
                <w:sz w:val="28"/>
                <w:szCs w:val="28"/>
                <w:lang w:val="en-US" w:eastAsia="zh-CN"/>
              </w:rPr>
              <w:t xml:space="preserve">  </w:t>
            </w:r>
            <w:r>
              <w:rPr>
                <w:rFonts w:hint="eastAsia" w:ascii="黑体" w:hAnsi="黑体" w:eastAsia="黑体" w:cs="黑体"/>
                <w:b w:val="0"/>
                <w:bCs w:val="0"/>
                <w:sz w:val="28"/>
                <w:szCs w:val="28"/>
                <w:lang w:eastAsia="zh-CN"/>
              </w:rPr>
              <w:t>在</w:t>
            </w:r>
            <w:r>
              <w:rPr>
                <w:rFonts w:hint="eastAsia" w:ascii="黑体" w:hAnsi="黑体" w:eastAsia="黑体" w:cs="黑体"/>
                <w:b w:val="0"/>
                <w:bCs w:val="0"/>
                <w:sz w:val="28"/>
                <w:szCs w:val="28"/>
                <w:lang w:val="en-US" w:eastAsia="zh-CN"/>
              </w:rPr>
              <w:t xml:space="preserve">  </w:t>
            </w:r>
            <w:r>
              <w:rPr>
                <w:rFonts w:hint="eastAsia" w:ascii="黑体" w:hAnsi="黑体" w:eastAsia="黑体" w:cs="黑体"/>
                <w:b w:val="0"/>
                <w:bCs w:val="0"/>
                <w:i w:val="0"/>
                <w:iCs w:val="0"/>
                <w:color w:val="000000"/>
                <w:kern w:val="0"/>
                <w:sz w:val="28"/>
                <w:szCs w:val="28"/>
                <w:u w:val="none"/>
                <w:lang w:val="en-US" w:eastAsia="zh-CN" w:bidi="ar"/>
              </w:rPr>
              <w:t>专  业</w:t>
            </w:r>
            <w:r>
              <w:rPr>
                <w:rFonts w:hint="eastAsia" w:ascii="黑体" w:hAnsi="黑体" w:eastAsia="黑体" w:cs="黑体"/>
                <w:b w:val="0"/>
                <w:bCs w:val="0"/>
                <w:sz w:val="28"/>
                <w:szCs w:val="28"/>
                <w:vertAlign w:val="baseline"/>
                <w:lang w:val="en-US" w:eastAsia="zh-CN"/>
              </w:rPr>
              <w:t>：</w:t>
            </w:r>
          </w:p>
        </w:tc>
        <w:tc>
          <w:tcPr>
            <w:tcW w:w="3960"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336" w:lineRule="auto"/>
              <w:jc w:val="left"/>
              <w:textAlignment w:val="auto"/>
              <w:rPr>
                <w:rFonts w:hint="eastAsia" w:ascii="黑体" w:hAnsi="黑体" w:eastAsia="黑体" w:cs="黑体"/>
                <w:b w:val="0"/>
                <w:bCs w:val="0"/>
                <w:sz w:val="28"/>
                <w:szCs w:val="28"/>
                <w:u w:val="single"/>
                <w:vertAlign w:val="baseline"/>
                <w:lang w:val="en-US" w:eastAsia="zh-CN"/>
              </w:rPr>
            </w:pPr>
            <w:r>
              <w:rPr>
                <w:rFonts w:hint="eastAsia" w:ascii="黑体" w:hAnsi="黑体" w:eastAsia="黑体" w:cs="黑体"/>
                <w:b w:val="0"/>
                <w:bCs w:val="0"/>
                <w:sz w:val="28"/>
                <w:szCs w:val="28"/>
                <w:u w:val="single"/>
                <w:vertAlign w:val="baselin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151"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336" w:lineRule="auto"/>
              <w:ind w:firstLine="280" w:firstLineChars="100"/>
              <w:jc w:val="both"/>
              <w:textAlignment w:val="auto"/>
              <w:rPr>
                <w:rFonts w:hint="eastAsia" w:ascii="黑体" w:hAnsi="黑体" w:eastAsia="黑体" w:cs="黑体"/>
                <w:b w:val="0"/>
                <w:bCs w:val="0"/>
                <w:sz w:val="28"/>
                <w:szCs w:val="28"/>
                <w:vertAlign w:val="baseline"/>
                <w:lang w:val="en-US" w:eastAsia="zh-CN"/>
              </w:rPr>
            </w:pPr>
            <w:r>
              <w:rPr>
                <w:rFonts w:hint="eastAsia" w:ascii="黑体" w:hAnsi="黑体" w:eastAsia="黑体" w:cs="黑体"/>
                <w:b w:val="0"/>
                <w:bCs w:val="0"/>
                <w:sz w:val="28"/>
                <w:szCs w:val="28"/>
                <w:lang w:eastAsia="zh-CN"/>
              </w:rPr>
              <w:t>所</w:t>
            </w:r>
            <w:r>
              <w:rPr>
                <w:rFonts w:hint="eastAsia" w:ascii="黑体" w:hAnsi="黑体" w:eastAsia="黑体" w:cs="黑体"/>
                <w:b w:val="0"/>
                <w:bCs w:val="0"/>
                <w:sz w:val="28"/>
                <w:szCs w:val="28"/>
                <w:lang w:val="en-US" w:eastAsia="zh-CN"/>
              </w:rPr>
              <w:t xml:space="preserve">  在  </w:t>
            </w:r>
            <w:r>
              <w:rPr>
                <w:rFonts w:hint="eastAsia" w:ascii="黑体" w:hAnsi="黑体" w:eastAsia="黑体" w:cs="黑体"/>
                <w:b w:val="0"/>
                <w:bCs w:val="0"/>
                <w:sz w:val="28"/>
                <w:szCs w:val="28"/>
                <w:vertAlign w:val="baseline"/>
                <w:lang w:val="en-US" w:eastAsia="zh-CN"/>
              </w:rPr>
              <w:t>班  级：</w:t>
            </w:r>
          </w:p>
        </w:tc>
        <w:tc>
          <w:tcPr>
            <w:tcW w:w="3960"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336" w:lineRule="auto"/>
              <w:jc w:val="left"/>
              <w:textAlignment w:val="auto"/>
              <w:rPr>
                <w:rFonts w:hint="eastAsia" w:ascii="黑体" w:hAnsi="黑体" w:eastAsia="黑体" w:cs="黑体"/>
                <w:b w:val="0"/>
                <w:bCs w:val="0"/>
                <w:sz w:val="28"/>
                <w:szCs w:val="28"/>
                <w:u w:val="single"/>
                <w:vertAlign w:val="baseline"/>
                <w:lang w:val="en-US" w:eastAsia="zh-CN"/>
              </w:rPr>
            </w:pPr>
            <w:r>
              <w:rPr>
                <w:rFonts w:hint="eastAsia" w:ascii="黑体" w:hAnsi="黑体" w:eastAsia="黑体" w:cs="黑体"/>
                <w:b w:val="0"/>
                <w:bCs w:val="0"/>
                <w:sz w:val="28"/>
                <w:szCs w:val="28"/>
                <w:u w:val="single"/>
                <w:vertAlign w:val="baselin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151"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336" w:lineRule="auto"/>
              <w:ind w:firstLine="280" w:firstLineChars="100"/>
              <w:jc w:val="both"/>
              <w:textAlignment w:val="auto"/>
              <w:rPr>
                <w:rFonts w:hint="eastAsia" w:ascii="黑体" w:hAnsi="黑体" w:eastAsia="黑体" w:cs="黑体"/>
                <w:b w:val="0"/>
                <w:bCs w:val="0"/>
                <w:i w:val="0"/>
                <w:iCs w:val="0"/>
                <w:color w:val="000000"/>
                <w:kern w:val="0"/>
                <w:sz w:val="28"/>
                <w:szCs w:val="28"/>
                <w:u w:val="none"/>
                <w:lang w:val="en-US" w:eastAsia="zh-CN" w:bidi="ar"/>
              </w:rPr>
            </w:pPr>
            <w:r>
              <w:rPr>
                <w:rFonts w:hint="eastAsia" w:ascii="黑体" w:hAnsi="黑体" w:eastAsia="黑体" w:cs="黑体"/>
                <w:b w:val="0"/>
                <w:bCs w:val="0"/>
                <w:i w:val="0"/>
                <w:iCs w:val="0"/>
                <w:color w:val="000000"/>
                <w:kern w:val="0"/>
                <w:sz w:val="28"/>
                <w:szCs w:val="28"/>
                <w:u w:val="none"/>
                <w:lang w:val="en-US" w:eastAsia="zh-CN" w:bidi="ar"/>
              </w:rPr>
              <w:t>学  生  姓  名：</w:t>
            </w:r>
          </w:p>
        </w:tc>
        <w:tc>
          <w:tcPr>
            <w:tcW w:w="3960"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336" w:lineRule="auto"/>
              <w:jc w:val="left"/>
              <w:textAlignment w:val="auto"/>
              <w:rPr>
                <w:rFonts w:hint="eastAsia" w:ascii="黑体" w:hAnsi="黑体" w:eastAsia="黑体" w:cs="黑体"/>
                <w:b w:val="0"/>
                <w:bCs w:val="0"/>
                <w:kern w:val="2"/>
                <w:sz w:val="28"/>
                <w:szCs w:val="28"/>
                <w:u w:val="single"/>
                <w:vertAlign w:val="baseline"/>
                <w:lang w:val="en-US" w:eastAsia="zh-CN" w:bidi="ar-SA"/>
              </w:rPr>
            </w:pPr>
            <w:r>
              <w:rPr>
                <w:rFonts w:hint="eastAsia" w:ascii="黑体" w:hAnsi="黑体" w:eastAsia="黑体" w:cs="黑体"/>
                <w:b w:val="0"/>
                <w:bCs w:val="0"/>
                <w:sz w:val="28"/>
                <w:szCs w:val="28"/>
                <w:u w:val="single"/>
                <w:vertAlign w:val="baselin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151"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336" w:lineRule="auto"/>
              <w:ind w:firstLine="280" w:firstLineChars="100"/>
              <w:jc w:val="both"/>
              <w:textAlignment w:val="auto"/>
              <w:rPr>
                <w:rFonts w:hint="eastAsia" w:ascii="黑体" w:hAnsi="黑体" w:eastAsia="黑体" w:cs="黑体"/>
                <w:b w:val="0"/>
                <w:bCs w:val="0"/>
                <w:kern w:val="2"/>
                <w:sz w:val="28"/>
                <w:szCs w:val="28"/>
                <w:vertAlign w:val="baseline"/>
                <w:lang w:val="en-US" w:eastAsia="zh-CN" w:bidi="ar-SA"/>
              </w:rPr>
            </w:pPr>
            <w:r>
              <w:rPr>
                <w:rFonts w:hint="eastAsia" w:ascii="黑体" w:hAnsi="黑体" w:eastAsia="黑体" w:cs="黑体"/>
                <w:b w:val="0"/>
                <w:bCs w:val="0"/>
                <w:i w:val="0"/>
                <w:iCs w:val="0"/>
                <w:color w:val="000000"/>
                <w:kern w:val="0"/>
                <w:sz w:val="28"/>
                <w:szCs w:val="28"/>
                <w:u w:val="none"/>
                <w:lang w:val="en-US" w:eastAsia="zh-CN" w:bidi="ar"/>
              </w:rPr>
              <w:t xml:space="preserve">学  生  </w:t>
            </w:r>
            <w:r>
              <w:rPr>
                <w:rFonts w:hint="eastAsia" w:ascii="黑体" w:hAnsi="黑体" w:eastAsia="黑体" w:cs="黑体"/>
                <w:b w:val="0"/>
                <w:bCs w:val="0"/>
                <w:sz w:val="28"/>
                <w:szCs w:val="28"/>
                <w:vertAlign w:val="baseline"/>
                <w:lang w:val="en-US" w:eastAsia="zh-CN"/>
              </w:rPr>
              <w:t>学  号</w:t>
            </w:r>
            <w:r>
              <w:rPr>
                <w:rFonts w:hint="eastAsia" w:ascii="黑体" w:hAnsi="黑体" w:eastAsia="黑体" w:cs="黑体"/>
                <w:b w:val="0"/>
                <w:bCs w:val="0"/>
                <w:sz w:val="28"/>
                <w:szCs w:val="28"/>
                <w:lang w:eastAsia="zh-CN"/>
              </w:rPr>
              <w:t>：</w:t>
            </w:r>
          </w:p>
        </w:tc>
        <w:tc>
          <w:tcPr>
            <w:tcW w:w="3960"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336" w:lineRule="auto"/>
              <w:jc w:val="left"/>
              <w:textAlignment w:val="auto"/>
              <w:rPr>
                <w:rFonts w:hint="eastAsia" w:ascii="黑体" w:hAnsi="黑体" w:eastAsia="黑体" w:cs="黑体"/>
                <w:b w:val="0"/>
                <w:bCs w:val="0"/>
                <w:kern w:val="2"/>
                <w:sz w:val="28"/>
                <w:szCs w:val="28"/>
                <w:vertAlign w:val="baseline"/>
                <w:lang w:val="en-US" w:eastAsia="zh-CN" w:bidi="ar-SA"/>
              </w:rPr>
            </w:pPr>
            <w:r>
              <w:rPr>
                <w:rFonts w:hint="eastAsia" w:ascii="黑体" w:hAnsi="黑体" w:eastAsia="黑体" w:cs="黑体"/>
                <w:b w:val="0"/>
                <w:bCs w:val="0"/>
                <w:sz w:val="28"/>
                <w:szCs w:val="28"/>
                <w:u w:val="single"/>
                <w:vertAlign w:val="baselin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151"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336" w:lineRule="auto"/>
              <w:ind w:firstLine="280" w:firstLineChars="100"/>
              <w:jc w:val="both"/>
              <w:textAlignment w:val="auto"/>
              <w:rPr>
                <w:rFonts w:hint="eastAsia" w:ascii="黑体" w:hAnsi="黑体" w:eastAsia="黑体" w:cs="黑体"/>
                <w:b w:val="0"/>
                <w:bCs w:val="0"/>
                <w:sz w:val="28"/>
                <w:szCs w:val="28"/>
                <w:vertAlign w:val="baseline"/>
                <w:lang w:eastAsia="zh-CN"/>
              </w:rPr>
            </w:pPr>
            <w:r>
              <w:rPr>
                <w:rFonts w:hint="eastAsia" w:ascii="黑体" w:hAnsi="黑体" w:eastAsia="黑体" w:cs="黑体"/>
                <w:b w:val="0"/>
                <w:bCs w:val="0"/>
                <w:sz w:val="28"/>
                <w:szCs w:val="28"/>
                <w:lang w:eastAsia="zh-CN"/>
              </w:rPr>
              <w:t>指</w:t>
            </w:r>
            <w:r>
              <w:rPr>
                <w:rFonts w:hint="eastAsia" w:ascii="黑体" w:hAnsi="黑体" w:eastAsia="黑体" w:cs="黑体"/>
                <w:b w:val="0"/>
                <w:bCs w:val="0"/>
                <w:sz w:val="28"/>
                <w:szCs w:val="28"/>
                <w:lang w:val="en-US" w:eastAsia="zh-CN"/>
              </w:rPr>
              <w:t xml:space="preserve">  </w:t>
            </w:r>
            <w:r>
              <w:rPr>
                <w:rFonts w:hint="eastAsia" w:ascii="黑体" w:hAnsi="黑体" w:eastAsia="黑体" w:cs="黑体"/>
                <w:b w:val="0"/>
                <w:bCs w:val="0"/>
                <w:sz w:val="28"/>
                <w:szCs w:val="28"/>
                <w:lang w:eastAsia="zh-CN"/>
              </w:rPr>
              <w:t>导</w:t>
            </w:r>
            <w:r>
              <w:rPr>
                <w:rFonts w:hint="eastAsia" w:ascii="黑体" w:hAnsi="黑体" w:eastAsia="黑体" w:cs="黑体"/>
                <w:b w:val="0"/>
                <w:bCs w:val="0"/>
                <w:sz w:val="28"/>
                <w:szCs w:val="28"/>
                <w:lang w:val="en-US" w:eastAsia="zh-CN"/>
              </w:rPr>
              <w:t xml:space="preserve">  </w:t>
            </w:r>
            <w:r>
              <w:rPr>
                <w:rFonts w:hint="eastAsia" w:ascii="黑体" w:hAnsi="黑体" w:eastAsia="黑体" w:cs="黑体"/>
                <w:b w:val="0"/>
                <w:bCs w:val="0"/>
                <w:sz w:val="28"/>
                <w:szCs w:val="28"/>
                <w:lang w:eastAsia="zh-CN"/>
              </w:rPr>
              <w:t>教</w:t>
            </w:r>
            <w:r>
              <w:rPr>
                <w:rFonts w:hint="eastAsia" w:ascii="黑体" w:hAnsi="黑体" w:eastAsia="黑体" w:cs="黑体"/>
                <w:b w:val="0"/>
                <w:bCs w:val="0"/>
                <w:sz w:val="28"/>
                <w:szCs w:val="28"/>
                <w:lang w:val="en-US" w:eastAsia="zh-CN"/>
              </w:rPr>
              <w:t xml:space="preserve">  </w:t>
            </w:r>
            <w:r>
              <w:rPr>
                <w:rFonts w:hint="eastAsia" w:ascii="黑体" w:hAnsi="黑体" w:eastAsia="黑体" w:cs="黑体"/>
                <w:b w:val="0"/>
                <w:bCs w:val="0"/>
                <w:sz w:val="28"/>
                <w:szCs w:val="28"/>
                <w:lang w:eastAsia="zh-CN"/>
              </w:rPr>
              <w:t>师：</w:t>
            </w:r>
          </w:p>
        </w:tc>
        <w:tc>
          <w:tcPr>
            <w:tcW w:w="3960"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336" w:lineRule="auto"/>
              <w:jc w:val="left"/>
              <w:textAlignment w:val="auto"/>
              <w:rPr>
                <w:rFonts w:hint="eastAsia" w:ascii="黑体" w:hAnsi="黑体" w:eastAsia="黑体" w:cs="黑体"/>
                <w:b w:val="0"/>
                <w:bCs w:val="0"/>
                <w:sz w:val="28"/>
                <w:szCs w:val="28"/>
                <w:vertAlign w:val="baseline"/>
                <w:lang w:eastAsia="zh-CN"/>
              </w:rPr>
            </w:pPr>
            <w:r>
              <w:rPr>
                <w:rFonts w:hint="eastAsia" w:ascii="黑体" w:hAnsi="黑体" w:eastAsia="黑体" w:cs="黑体"/>
                <w:b w:val="0"/>
                <w:bCs w:val="0"/>
                <w:sz w:val="28"/>
                <w:szCs w:val="28"/>
                <w:u w:val="single"/>
                <w:vertAlign w:val="baseline"/>
                <w:lang w:val="en-US" w:eastAsia="zh-CN"/>
              </w:rPr>
              <w:t xml:space="preserve">     填写姓名职称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151"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336" w:lineRule="auto"/>
              <w:ind w:firstLine="280" w:firstLineChars="100"/>
              <w:jc w:val="both"/>
              <w:textAlignment w:val="auto"/>
              <w:rPr>
                <w:rFonts w:hint="eastAsia" w:ascii="黑体" w:hAnsi="黑体" w:eastAsia="黑体" w:cs="黑体"/>
                <w:b w:val="0"/>
                <w:bCs w:val="0"/>
                <w:sz w:val="28"/>
                <w:szCs w:val="28"/>
                <w:vertAlign w:val="baseline"/>
                <w:lang w:eastAsia="zh-CN"/>
              </w:rPr>
            </w:pPr>
            <w:r>
              <w:rPr>
                <w:rFonts w:hint="eastAsia" w:ascii="黑体" w:hAnsi="黑体" w:eastAsia="黑体" w:cs="黑体"/>
                <w:b w:val="0"/>
                <w:bCs w:val="0"/>
                <w:sz w:val="28"/>
                <w:szCs w:val="28"/>
                <w:lang w:eastAsia="zh-CN"/>
              </w:rPr>
              <w:t>毕</w:t>
            </w:r>
            <w:r>
              <w:rPr>
                <w:rFonts w:hint="eastAsia" w:ascii="黑体" w:hAnsi="黑体" w:eastAsia="黑体" w:cs="黑体"/>
                <w:b w:val="0"/>
                <w:bCs w:val="0"/>
                <w:sz w:val="28"/>
                <w:szCs w:val="28"/>
                <w:lang w:val="en-US" w:eastAsia="zh-CN"/>
              </w:rPr>
              <w:t xml:space="preserve">  </w:t>
            </w:r>
            <w:r>
              <w:rPr>
                <w:rFonts w:hint="eastAsia" w:ascii="黑体" w:hAnsi="黑体" w:eastAsia="黑体" w:cs="黑体"/>
                <w:b w:val="0"/>
                <w:bCs w:val="0"/>
                <w:sz w:val="28"/>
                <w:szCs w:val="28"/>
                <w:lang w:eastAsia="zh-CN"/>
              </w:rPr>
              <w:t>业</w:t>
            </w:r>
            <w:r>
              <w:rPr>
                <w:rFonts w:hint="eastAsia" w:ascii="黑体" w:hAnsi="黑体" w:eastAsia="黑体" w:cs="黑体"/>
                <w:b w:val="0"/>
                <w:bCs w:val="0"/>
                <w:sz w:val="28"/>
                <w:szCs w:val="28"/>
                <w:lang w:val="en-US" w:eastAsia="zh-CN"/>
              </w:rPr>
              <w:t xml:space="preserve">  </w:t>
            </w:r>
            <w:r>
              <w:rPr>
                <w:rFonts w:hint="eastAsia" w:ascii="黑体" w:hAnsi="黑体" w:eastAsia="黑体" w:cs="黑体"/>
                <w:b w:val="0"/>
                <w:bCs w:val="0"/>
                <w:sz w:val="28"/>
                <w:szCs w:val="28"/>
                <w:lang w:eastAsia="zh-CN"/>
              </w:rPr>
              <w:t>年</w:t>
            </w:r>
            <w:r>
              <w:rPr>
                <w:rFonts w:hint="eastAsia" w:ascii="黑体" w:hAnsi="黑体" w:eastAsia="黑体" w:cs="黑体"/>
                <w:b w:val="0"/>
                <w:bCs w:val="0"/>
                <w:sz w:val="28"/>
                <w:szCs w:val="28"/>
                <w:lang w:val="en-US" w:eastAsia="zh-CN"/>
              </w:rPr>
              <w:t xml:space="preserve">  </w:t>
            </w:r>
            <w:r>
              <w:rPr>
                <w:rFonts w:hint="eastAsia" w:ascii="黑体" w:hAnsi="黑体" w:eastAsia="黑体" w:cs="黑体"/>
                <w:b w:val="0"/>
                <w:bCs w:val="0"/>
                <w:sz w:val="28"/>
                <w:szCs w:val="28"/>
                <w:lang w:eastAsia="zh-CN"/>
              </w:rPr>
              <w:t>月：</w:t>
            </w:r>
          </w:p>
        </w:tc>
        <w:tc>
          <w:tcPr>
            <w:tcW w:w="3960"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336" w:lineRule="auto"/>
              <w:jc w:val="left"/>
              <w:textAlignment w:val="auto"/>
              <w:rPr>
                <w:rFonts w:hint="eastAsia" w:ascii="黑体" w:hAnsi="黑体" w:eastAsia="黑体" w:cs="黑体"/>
                <w:b w:val="0"/>
                <w:bCs w:val="0"/>
                <w:sz w:val="28"/>
                <w:szCs w:val="28"/>
                <w:vertAlign w:val="baseline"/>
                <w:lang w:val="en-US" w:eastAsia="zh-CN"/>
              </w:rPr>
            </w:pPr>
            <w:r>
              <w:rPr>
                <w:rFonts w:hint="eastAsia" w:ascii="黑体" w:hAnsi="黑体" w:eastAsia="黑体" w:cs="黑体"/>
                <w:b w:val="0"/>
                <w:bCs w:val="0"/>
                <w:sz w:val="28"/>
                <w:szCs w:val="28"/>
                <w:u w:val="single"/>
                <w:vertAlign w:val="baseline"/>
                <w:lang w:val="en-US" w:eastAsia="zh-CN"/>
              </w:rPr>
              <w:t xml:space="preserve">            年        月</w:t>
            </w:r>
          </w:p>
        </w:tc>
      </w:tr>
    </w:tbl>
    <w:p>
      <w:pPr>
        <w:jc w:val="center"/>
        <w:rPr>
          <w:rFonts w:hint="eastAsia" w:ascii="Times New Roman" w:hAnsi="Times New Roman" w:cs="宋体"/>
          <w:b/>
          <w:bCs/>
          <w:color w:val="auto"/>
          <w:szCs w:val="21"/>
        </w:rPr>
      </w:pPr>
      <w:r>
        <w:rPr>
          <w:rFonts w:hint="eastAsia" w:ascii="方正小标宋简体" w:hAnsi="方正小标宋简体" w:eastAsia="方正小标宋简体" w:cs="方正小标宋简体"/>
          <w:b w:val="0"/>
          <w:bCs w:val="0"/>
          <w:color w:val="auto"/>
          <w:sz w:val="44"/>
          <w:szCs w:val="44"/>
          <w:lang w:eastAsia="zh-CN"/>
        </w:rPr>
        <w:t>“</w:t>
      </w:r>
      <w:r>
        <w:rPr>
          <w:rFonts w:hint="eastAsia" w:ascii="方正小标宋简体" w:hAnsi="方正小标宋简体" w:eastAsia="方正小标宋简体" w:cs="方正小标宋简体"/>
          <w:b w:val="0"/>
          <w:bCs w:val="0"/>
          <w:color w:val="auto"/>
          <w:sz w:val="44"/>
          <w:szCs w:val="44"/>
        </w:rPr>
        <w:t>内</w:t>
      </w:r>
      <w:r>
        <w:rPr>
          <w:rFonts w:hint="eastAsia" w:ascii="方正小标宋简体" w:hAnsi="方正小标宋简体" w:eastAsia="方正小标宋简体" w:cs="方正小标宋简体"/>
          <w:b w:val="0"/>
          <w:bCs w:val="0"/>
          <w:color w:val="auto"/>
          <w:sz w:val="44"/>
          <w:szCs w:val="44"/>
          <w:lang w:val="en-US" w:eastAsia="zh-CN"/>
        </w:rPr>
        <w:t>封</w:t>
      </w:r>
      <w:r>
        <w:rPr>
          <w:rFonts w:hint="eastAsia" w:ascii="方正小标宋简体" w:hAnsi="方正小标宋简体" w:eastAsia="方正小标宋简体" w:cs="方正小标宋简体"/>
          <w:b w:val="0"/>
          <w:bCs w:val="0"/>
          <w:color w:val="auto"/>
          <w:sz w:val="44"/>
          <w:szCs w:val="44"/>
          <w:lang w:eastAsia="zh-CN"/>
        </w:rPr>
        <w:t>”</w:t>
      </w:r>
      <w:r>
        <w:rPr>
          <w:rFonts w:hint="eastAsia" w:ascii="方正小标宋简体" w:hAnsi="方正小标宋简体" w:eastAsia="方正小标宋简体" w:cs="方正小标宋简体"/>
          <w:b w:val="0"/>
          <w:bCs w:val="0"/>
          <w:color w:val="auto"/>
          <w:sz w:val="44"/>
          <w:szCs w:val="44"/>
        </w:rPr>
        <w:t>示例</w:t>
      </w:r>
    </w:p>
    <w:p>
      <w:pPr>
        <w:spacing w:line="570" w:lineRule="exact"/>
        <w:jc w:val="center"/>
        <w:rPr>
          <w:rFonts w:hint="eastAsia" w:ascii="Times New Roman" w:hAnsi="Times New Roman" w:cs="宋体"/>
          <w:b/>
          <w:bCs/>
          <w:color w:val="auto"/>
          <w:sz w:val="44"/>
          <w:szCs w:val="44"/>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宋体"/>
          <w:b/>
          <w:bCs/>
          <w:color w:val="auto"/>
          <w:sz w:val="44"/>
          <w:szCs w:val="44"/>
          <w:lang w:val="en-US" w:eastAsia="zh-CN"/>
        </w:rPr>
      </w:pPr>
      <w:r>
        <w:rPr>
          <w:rFonts w:hint="eastAsia" w:ascii="Times New Roman" w:hAnsi="Times New Roman" w:eastAsia="宋体" w:cs="宋体"/>
          <w:b/>
          <w:bCs/>
          <w:color w:val="auto"/>
          <w:sz w:val="44"/>
          <w:szCs w:val="44"/>
          <w:lang w:val="en-US" w:eastAsia="zh-CN"/>
        </w:rPr>
        <w:t>吉林建筑大学函授（自考）</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宋体"/>
          <w:b w:val="0"/>
          <w:bCs w:val="0"/>
          <w:color w:val="auto"/>
          <w:sz w:val="36"/>
          <w:szCs w:val="36"/>
          <w:lang w:eastAsia="zh-CN"/>
        </w:rPr>
      </w:pPr>
      <w:r>
        <w:rPr>
          <w:rFonts w:hint="eastAsia" w:ascii="Times New Roman" w:hAnsi="Times New Roman" w:eastAsia="宋体" w:cs="宋体"/>
          <w:b/>
          <w:bCs/>
          <w:color w:val="auto"/>
          <w:sz w:val="36"/>
          <w:szCs w:val="36"/>
          <w:lang w:val="en-US" w:eastAsia="zh-CN"/>
        </w:rPr>
        <w:t>本科（专科）</w:t>
      </w:r>
      <w:r>
        <w:rPr>
          <w:rFonts w:hint="eastAsia" w:ascii="Times New Roman" w:hAnsi="Times New Roman" w:eastAsia="宋体" w:cs="宋体"/>
          <w:b/>
          <w:bCs/>
          <w:color w:val="auto"/>
          <w:sz w:val="36"/>
          <w:szCs w:val="36"/>
        </w:rPr>
        <w:t>毕业</w:t>
      </w:r>
      <w:r>
        <w:rPr>
          <w:rFonts w:hint="eastAsia" w:ascii="Times New Roman" w:hAnsi="Times New Roman" w:eastAsia="宋体" w:cs="宋体"/>
          <w:b/>
          <w:bCs/>
          <w:color w:val="auto"/>
          <w:sz w:val="36"/>
          <w:szCs w:val="36"/>
          <w:lang w:val="en-US" w:eastAsia="zh-CN"/>
        </w:rPr>
        <w:t>设计（论文）</w:t>
      </w:r>
    </w:p>
    <w:p>
      <w:pPr>
        <w:spacing w:line="570" w:lineRule="exact"/>
        <w:jc w:val="both"/>
        <w:rPr>
          <w:rFonts w:hint="eastAsia" w:ascii="Times New Roman" w:hAnsi="Times New Roman" w:cs="宋体"/>
          <w:b/>
          <w:bCs/>
          <w:color w:val="auto"/>
          <w:szCs w:val="21"/>
        </w:rPr>
      </w:pPr>
    </w:p>
    <w:p>
      <w:pPr>
        <w:spacing w:line="570" w:lineRule="exact"/>
        <w:jc w:val="both"/>
        <w:rPr>
          <w:rFonts w:hint="eastAsia" w:ascii="Times New Roman" w:hAnsi="Times New Roman" w:cs="宋体"/>
          <w:b/>
          <w:bCs/>
          <w:color w:val="auto"/>
          <w:szCs w:val="21"/>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hAnsi="Times New Roman" w:eastAsia="黑体" w:cs="黑体"/>
          <w:b w:val="0"/>
          <w:bCs w:val="0"/>
          <w:color w:val="auto"/>
          <w:szCs w:val="21"/>
          <w:lang w:eastAsia="zh-CN"/>
        </w:rPr>
      </w:pPr>
      <w:r>
        <w:rPr>
          <w:rFonts w:hint="eastAsia" w:ascii="Times New Roman" w:hAnsi="Times New Roman" w:eastAsia="黑体" w:cs="黑体"/>
          <w:b w:val="0"/>
          <w:bCs w:val="0"/>
          <w:color w:val="auto"/>
          <w:sz w:val="36"/>
          <w:szCs w:val="36"/>
          <w:lang w:val="en-US" w:eastAsia="zh-CN"/>
        </w:rPr>
        <w:t>毕业设计（论文）题目，黑体、小二号字，填写题目后删除此处文字</w:t>
      </w:r>
    </w:p>
    <w:p>
      <w:pPr>
        <w:jc w:val="center"/>
        <w:rPr>
          <w:rFonts w:hint="eastAsia" w:ascii="Times New Roman" w:hAnsi="Times New Roman" w:cs="宋体"/>
          <w:color w:val="auto"/>
          <w:szCs w:val="21"/>
        </w:rPr>
      </w:pPr>
    </w:p>
    <w:p>
      <w:pPr>
        <w:jc w:val="center"/>
        <w:rPr>
          <w:rFonts w:hint="eastAsia" w:ascii="Times New Roman" w:hAnsi="Times New Roman" w:cs="宋体"/>
          <w:color w:val="auto"/>
          <w:szCs w:val="21"/>
        </w:rPr>
      </w:pPr>
    </w:p>
    <w:p>
      <w:pPr>
        <w:jc w:val="center"/>
        <w:rPr>
          <w:rFonts w:hint="eastAsia" w:ascii="Times New Roman" w:hAnsi="Times New Roman" w:cs="宋体"/>
          <w:color w:val="auto"/>
          <w:szCs w:val="21"/>
        </w:rPr>
      </w:pPr>
    </w:p>
    <w:p>
      <w:pPr>
        <w:jc w:val="center"/>
        <w:rPr>
          <w:rFonts w:hint="eastAsia" w:ascii="Times New Roman" w:hAnsi="Times New Roman" w:cs="宋体"/>
          <w:color w:val="auto"/>
          <w:szCs w:val="21"/>
        </w:rPr>
      </w:pPr>
    </w:p>
    <w:p>
      <w:pPr>
        <w:jc w:val="center"/>
        <w:rPr>
          <w:rFonts w:hint="eastAsia" w:ascii="Times New Roman" w:hAnsi="Times New Roman" w:cs="宋体"/>
          <w:color w:val="auto"/>
          <w:szCs w:val="21"/>
        </w:rPr>
      </w:pPr>
    </w:p>
    <w:p>
      <w:pPr>
        <w:jc w:val="center"/>
        <w:rPr>
          <w:rFonts w:hint="eastAsia" w:ascii="Times New Roman" w:hAnsi="Times New Roman" w:cs="宋体"/>
          <w:color w:val="auto"/>
          <w:szCs w:val="21"/>
        </w:rPr>
      </w:pPr>
    </w:p>
    <w:p>
      <w:pPr>
        <w:jc w:val="both"/>
        <w:rPr>
          <w:rFonts w:hint="eastAsia" w:ascii="Times New Roman" w:hAnsi="Times New Roman" w:cs="宋体"/>
          <w:color w:val="auto"/>
          <w:szCs w:val="21"/>
        </w:rPr>
      </w:pPr>
    </w:p>
    <w:p>
      <w:pPr>
        <w:jc w:val="center"/>
        <w:rPr>
          <w:rFonts w:hint="eastAsia" w:ascii="Times New Roman" w:hAnsi="Times New Roman" w:cs="宋体"/>
          <w:color w:val="auto"/>
          <w:szCs w:val="21"/>
        </w:rPr>
      </w:pPr>
    </w:p>
    <w:p>
      <w:pPr>
        <w:jc w:val="center"/>
        <w:rPr>
          <w:rFonts w:hint="eastAsia" w:ascii="Times New Roman" w:hAnsi="Times New Roman" w:cs="宋体"/>
          <w:color w:val="auto"/>
          <w:szCs w:val="21"/>
        </w:rPr>
      </w:pPr>
    </w:p>
    <w:p>
      <w:pPr>
        <w:jc w:val="center"/>
        <w:rPr>
          <w:rFonts w:hint="eastAsia" w:ascii="Times New Roman" w:hAnsi="Times New Roman" w:cs="宋体"/>
          <w:color w:val="auto"/>
          <w:szCs w:val="21"/>
        </w:rPr>
      </w:pPr>
    </w:p>
    <w:p>
      <w:pPr>
        <w:jc w:val="center"/>
        <w:rPr>
          <w:rFonts w:hint="eastAsia" w:ascii="Times New Roman" w:hAnsi="Times New Roman" w:cs="宋体"/>
          <w:color w:val="auto"/>
          <w:szCs w:val="21"/>
        </w:rPr>
      </w:pPr>
      <w:r>
        <w:rPr>
          <w:rFonts w:hint="eastAsia" w:ascii="Times New Roman" w:hAnsi="Times New Roman"/>
          <w:color w:val="auto"/>
          <w:sz w:val="24"/>
          <w:lang w:val="en-US" w:eastAsia="zh-CN"/>
        </w:rPr>
        <w:t>下面填写内容：黑体四号，填写后删除此提示文字</w:t>
      </w:r>
    </w:p>
    <w:p>
      <w:pPr>
        <w:spacing w:line="700" w:lineRule="exact"/>
        <w:ind w:firstLine="1960" w:firstLineChars="700"/>
        <w:jc w:val="both"/>
        <w:rPr>
          <w:rFonts w:hint="eastAsia" w:ascii="Times New Roman" w:hAnsi="Times New Roman" w:eastAsia="黑体" w:cs="黑体"/>
          <w:b w:val="0"/>
          <w:bCs w:val="0"/>
          <w:color w:val="auto"/>
          <w:sz w:val="28"/>
          <w:szCs w:val="28"/>
          <w:lang w:eastAsia="zh-CN"/>
        </w:rPr>
      </w:pPr>
      <w:r>
        <w:rPr>
          <w:rFonts w:hint="eastAsia" w:ascii="Times New Roman" w:hAnsi="Times New Roman" w:eastAsia="黑体" w:cs="黑体"/>
          <w:b w:val="0"/>
          <w:bCs w:val="0"/>
          <w:color w:val="auto"/>
          <w:sz w:val="28"/>
          <w:szCs w:val="28"/>
        </w:rPr>
        <w:t xml:space="preserve">学 </w:t>
      </w:r>
      <w:r>
        <w:rPr>
          <w:rFonts w:hint="eastAsia" w:ascii="Times New Roman" w:hAnsi="Times New Roman" w:eastAsia="黑体" w:cs="黑体"/>
          <w:b w:val="0"/>
          <w:bCs w:val="0"/>
          <w:color w:val="auto"/>
          <w:sz w:val="28"/>
          <w:szCs w:val="28"/>
          <w:lang w:val="en-US" w:eastAsia="zh-CN"/>
        </w:rPr>
        <w:t xml:space="preserve">   </w:t>
      </w:r>
      <w:r>
        <w:rPr>
          <w:rFonts w:hint="eastAsia" w:ascii="Times New Roman" w:hAnsi="Times New Roman" w:eastAsia="黑体" w:cs="黑体"/>
          <w:b w:val="0"/>
          <w:bCs w:val="0"/>
          <w:color w:val="auto"/>
          <w:sz w:val="28"/>
          <w:szCs w:val="28"/>
        </w:rPr>
        <w:t xml:space="preserve">      生： </w:t>
      </w:r>
      <w:r>
        <w:rPr>
          <w:rFonts w:hint="eastAsia" w:ascii="Times New Roman" w:hAnsi="Times New Roman" w:eastAsia="黑体" w:cs="黑体"/>
          <w:b w:val="0"/>
          <w:bCs w:val="0"/>
          <w:color w:val="auto"/>
          <w:sz w:val="28"/>
          <w:szCs w:val="28"/>
          <w:lang w:val="en-US" w:eastAsia="zh-CN"/>
        </w:rPr>
        <w:t>张某</w:t>
      </w:r>
    </w:p>
    <w:p>
      <w:pPr>
        <w:spacing w:line="700" w:lineRule="exact"/>
        <w:ind w:firstLine="1960" w:firstLineChars="700"/>
        <w:jc w:val="both"/>
        <w:rPr>
          <w:rFonts w:hint="eastAsia" w:ascii="Times New Roman" w:hAnsi="Times New Roman" w:eastAsia="黑体" w:cs="黑体"/>
          <w:b w:val="0"/>
          <w:bCs w:val="0"/>
          <w:color w:val="auto"/>
          <w:sz w:val="28"/>
          <w:szCs w:val="28"/>
        </w:rPr>
      </w:pPr>
      <w:r>
        <w:rPr>
          <w:rFonts w:hint="eastAsia" w:ascii="Times New Roman" w:hAnsi="Times New Roman" w:eastAsia="黑体" w:cs="黑体"/>
          <w:b w:val="0"/>
          <w:bCs w:val="0"/>
          <w:color w:val="auto"/>
          <w:sz w:val="28"/>
          <w:szCs w:val="28"/>
        </w:rPr>
        <w:t>指</w:t>
      </w:r>
      <w:r>
        <w:rPr>
          <w:rFonts w:hint="eastAsia" w:ascii="Times New Roman" w:hAnsi="Times New Roman" w:eastAsia="黑体" w:cs="黑体"/>
          <w:b w:val="0"/>
          <w:bCs w:val="0"/>
          <w:color w:val="auto"/>
          <w:sz w:val="28"/>
          <w:szCs w:val="28"/>
          <w:lang w:val="en-US" w:eastAsia="zh-CN"/>
        </w:rPr>
        <w:t xml:space="preserve"> </w:t>
      </w:r>
      <w:r>
        <w:rPr>
          <w:rFonts w:hint="eastAsia" w:ascii="Times New Roman" w:hAnsi="Times New Roman" w:eastAsia="黑体" w:cs="黑体"/>
          <w:b w:val="0"/>
          <w:bCs w:val="0"/>
          <w:color w:val="auto"/>
          <w:sz w:val="28"/>
          <w:szCs w:val="28"/>
        </w:rPr>
        <w:t xml:space="preserve"> 导 </w:t>
      </w:r>
      <w:r>
        <w:rPr>
          <w:rFonts w:hint="eastAsia" w:ascii="Times New Roman" w:hAnsi="Times New Roman" w:eastAsia="黑体" w:cs="黑体"/>
          <w:b w:val="0"/>
          <w:bCs w:val="0"/>
          <w:color w:val="auto"/>
          <w:sz w:val="28"/>
          <w:szCs w:val="28"/>
          <w:lang w:val="en-US" w:eastAsia="zh-CN"/>
        </w:rPr>
        <w:t xml:space="preserve"> </w:t>
      </w:r>
      <w:r>
        <w:rPr>
          <w:rFonts w:hint="eastAsia" w:ascii="Times New Roman" w:hAnsi="Times New Roman" w:eastAsia="黑体" w:cs="黑体"/>
          <w:b w:val="0"/>
          <w:bCs w:val="0"/>
          <w:color w:val="auto"/>
          <w:sz w:val="28"/>
          <w:szCs w:val="28"/>
        </w:rPr>
        <w:t xml:space="preserve">教 </w:t>
      </w:r>
      <w:r>
        <w:rPr>
          <w:rFonts w:hint="eastAsia" w:ascii="Times New Roman" w:hAnsi="Times New Roman" w:eastAsia="黑体" w:cs="黑体"/>
          <w:b w:val="0"/>
          <w:bCs w:val="0"/>
          <w:color w:val="auto"/>
          <w:sz w:val="28"/>
          <w:szCs w:val="28"/>
          <w:lang w:val="en-US" w:eastAsia="zh-CN"/>
        </w:rPr>
        <w:t xml:space="preserve"> </w:t>
      </w:r>
      <w:r>
        <w:rPr>
          <w:rFonts w:hint="eastAsia" w:ascii="Times New Roman" w:hAnsi="Times New Roman" w:eastAsia="黑体" w:cs="黑体"/>
          <w:b w:val="0"/>
          <w:bCs w:val="0"/>
          <w:color w:val="auto"/>
          <w:sz w:val="28"/>
          <w:szCs w:val="28"/>
        </w:rPr>
        <w:t>师： 李</w:t>
      </w:r>
      <w:r>
        <w:rPr>
          <w:rFonts w:hint="eastAsia" w:ascii="Times New Roman" w:hAnsi="Times New Roman" w:eastAsia="黑体" w:cs="黑体"/>
          <w:b w:val="0"/>
          <w:bCs w:val="0"/>
          <w:color w:val="auto"/>
          <w:sz w:val="28"/>
          <w:szCs w:val="28"/>
          <w:lang w:val="en-US" w:eastAsia="zh-CN"/>
        </w:rPr>
        <w:t>某 副</w:t>
      </w:r>
      <w:r>
        <w:rPr>
          <w:rFonts w:hint="eastAsia" w:ascii="Times New Roman" w:hAnsi="Times New Roman" w:eastAsia="黑体" w:cs="黑体"/>
          <w:b w:val="0"/>
          <w:bCs w:val="0"/>
          <w:color w:val="auto"/>
          <w:sz w:val="28"/>
          <w:szCs w:val="28"/>
        </w:rPr>
        <w:t>教授</w:t>
      </w:r>
    </w:p>
    <w:p>
      <w:pPr>
        <w:spacing w:line="700" w:lineRule="exact"/>
        <w:ind w:firstLine="1960" w:firstLineChars="700"/>
        <w:jc w:val="both"/>
        <w:rPr>
          <w:rFonts w:hint="eastAsia" w:ascii="Times New Roman" w:hAnsi="Times New Roman" w:eastAsia="黑体" w:cs="黑体"/>
          <w:b w:val="0"/>
          <w:bCs w:val="0"/>
          <w:color w:val="auto"/>
          <w:sz w:val="28"/>
          <w:szCs w:val="28"/>
          <w:lang w:eastAsia="zh-CN"/>
        </w:rPr>
      </w:pPr>
      <w:r>
        <w:rPr>
          <w:rFonts w:hint="eastAsia" w:ascii="Times New Roman" w:hAnsi="Times New Roman" w:eastAsia="黑体" w:cs="黑体"/>
          <w:b w:val="0"/>
          <w:bCs w:val="0"/>
          <w:color w:val="auto"/>
          <w:sz w:val="28"/>
          <w:szCs w:val="28"/>
        </w:rPr>
        <w:t xml:space="preserve">专      </w:t>
      </w:r>
      <w:r>
        <w:rPr>
          <w:rFonts w:hint="eastAsia" w:ascii="Times New Roman" w:hAnsi="Times New Roman" w:eastAsia="黑体" w:cs="黑体"/>
          <w:b w:val="0"/>
          <w:bCs w:val="0"/>
          <w:color w:val="auto"/>
          <w:sz w:val="28"/>
          <w:szCs w:val="28"/>
          <w:lang w:val="en-US" w:eastAsia="zh-CN"/>
        </w:rPr>
        <w:t xml:space="preserve">   </w:t>
      </w:r>
      <w:r>
        <w:rPr>
          <w:rFonts w:hint="eastAsia" w:ascii="Times New Roman" w:hAnsi="Times New Roman" w:eastAsia="黑体" w:cs="黑体"/>
          <w:b w:val="0"/>
          <w:bCs w:val="0"/>
          <w:color w:val="auto"/>
          <w:sz w:val="28"/>
          <w:szCs w:val="28"/>
        </w:rPr>
        <w:t xml:space="preserve"> 业： </w:t>
      </w:r>
      <w:r>
        <w:rPr>
          <w:rFonts w:hint="eastAsia" w:ascii="Times New Roman" w:hAnsi="Times New Roman" w:eastAsia="黑体" w:cs="黑体"/>
          <w:b w:val="0"/>
          <w:bCs w:val="0"/>
          <w:color w:val="auto"/>
          <w:sz w:val="28"/>
          <w:szCs w:val="28"/>
          <w:lang w:val="en-US" w:eastAsia="zh-CN"/>
        </w:rPr>
        <w:t>工程管理</w:t>
      </w:r>
    </w:p>
    <w:p>
      <w:pPr>
        <w:spacing w:line="700" w:lineRule="exact"/>
        <w:ind w:firstLine="1960" w:firstLineChars="700"/>
        <w:jc w:val="both"/>
        <w:rPr>
          <w:rFonts w:hint="eastAsia" w:ascii="Times New Roman" w:hAnsi="Times New Roman" w:eastAsia="黑体" w:cs="黑体"/>
          <w:b w:val="0"/>
          <w:bCs w:val="0"/>
          <w:color w:val="auto"/>
          <w:sz w:val="28"/>
          <w:szCs w:val="28"/>
          <w:lang w:val="en-US"/>
        </w:rPr>
      </w:pPr>
      <w:r>
        <w:rPr>
          <w:rFonts w:hint="eastAsia" w:ascii="黑体" w:hAnsi="黑体" w:eastAsia="黑体" w:cs="黑体"/>
          <w:b w:val="0"/>
          <w:bCs w:val="0"/>
          <w:sz w:val="28"/>
          <w:szCs w:val="28"/>
          <w:lang w:eastAsia="zh-CN"/>
        </w:rPr>
        <w:t>所</w:t>
      </w:r>
      <w:r>
        <w:rPr>
          <w:rFonts w:hint="eastAsia" w:ascii="黑体" w:hAnsi="黑体" w:eastAsia="黑体" w:cs="黑体"/>
          <w:b w:val="0"/>
          <w:bCs w:val="0"/>
          <w:sz w:val="28"/>
          <w:szCs w:val="28"/>
          <w:lang w:val="en-US" w:eastAsia="zh-CN"/>
        </w:rPr>
        <w:t xml:space="preserve"> </w:t>
      </w:r>
      <w:r>
        <w:rPr>
          <w:rFonts w:hint="eastAsia" w:ascii="黑体" w:hAnsi="黑体" w:eastAsia="黑体" w:cs="黑体"/>
          <w:b w:val="0"/>
          <w:bCs w:val="0"/>
          <w:sz w:val="28"/>
          <w:szCs w:val="28"/>
          <w:lang w:eastAsia="zh-CN"/>
        </w:rPr>
        <w:t>在</w:t>
      </w:r>
      <w:r>
        <w:rPr>
          <w:rFonts w:hint="eastAsia" w:ascii="黑体" w:hAnsi="黑体" w:eastAsia="黑体" w:cs="黑体"/>
          <w:b w:val="0"/>
          <w:bCs w:val="0"/>
          <w:sz w:val="28"/>
          <w:szCs w:val="28"/>
          <w:lang w:val="en-US" w:eastAsia="zh-CN"/>
        </w:rPr>
        <w:t xml:space="preserve"> 函 授 站</w:t>
      </w:r>
      <w:r>
        <w:rPr>
          <w:rFonts w:hint="eastAsia" w:ascii="Times New Roman" w:hAnsi="Times New Roman" w:eastAsia="黑体" w:cs="黑体"/>
          <w:b w:val="0"/>
          <w:bCs w:val="0"/>
          <w:color w:val="auto"/>
          <w:sz w:val="28"/>
          <w:szCs w:val="28"/>
        </w:rPr>
        <w:t xml:space="preserve">： </w:t>
      </w:r>
      <w:r>
        <w:rPr>
          <w:rFonts w:hint="eastAsia" w:ascii="Times New Roman" w:hAnsi="Times New Roman" w:eastAsia="黑体" w:cs="黑体"/>
          <w:b w:val="0"/>
          <w:bCs w:val="0"/>
          <w:color w:val="auto"/>
          <w:sz w:val="28"/>
          <w:szCs w:val="28"/>
          <w:lang w:val="en-US" w:eastAsia="zh-CN"/>
        </w:rPr>
        <w:t>经济与管理学院</w:t>
      </w:r>
    </w:p>
    <w:p>
      <w:pPr>
        <w:tabs>
          <w:tab w:val="left" w:pos="1260"/>
        </w:tabs>
        <w:spacing w:line="700" w:lineRule="exact"/>
        <w:ind w:firstLine="1960" w:firstLineChars="700"/>
        <w:jc w:val="both"/>
        <w:rPr>
          <w:rFonts w:hint="eastAsia" w:ascii="Times New Roman" w:hAnsi="Times New Roman" w:eastAsia="黑体" w:cs="黑体"/>
          <w:b w:val="0"/>
          <w:bCs w:val="0"/>
          <w:color w:val="auto"/>
          <w:sz w:val="28"/>
          <w:szCs w:val="28"/>
        </w:rPr>
      </w:pPr>
      <w:r>
        <w:rPr>
          <w:rFonts w:hint="eastAsia" w:ascii="Times New Roman" w:hAnsi="Times New Roman" w:eastAsia="黑体" w:cs="黑体"/>
          <w:b w:val="0"/>
          <w:bCs w:val="0"/>
          <w:color w:val="auto"/>
          <w:sz w:val="28"/>
          <w:szCs w:val="28"/>
        </w:rPr>
        <w:t xml:space="preserve">答 </w:t>
      </w:r>
      <w:r>
        <w:rPr>
          <w:rFonts w:hint="eastAsia" w:ascii="Times New Roman" w:hAnsi="Times New Roman" w:eastAsia="黑体" w:cs="黑体"/>
          <w:b w:val="0"/>
          <w:bCs w:val="0"/>
          <w:color w:val="auto"/>
          <w:sz w:val="28"/>
          <w:szCs w:val="28"/>
          <w:lang w:val="en-US" w:eastAsia="zh-CN"/>
        </w:rPr>
        <w:t xml:space="preserve"> </w:t>
      </w:r>
      <w:r>
        <w:rPr>
          <w:rFonts w:hint="eastAsia" w:ascii="Times New Roman" w:hAnsi="Times New Roman" w:eastAsia="黑体" w:cs="黑体"/>
          <w:b w:val="0"/>
          <w:bCs w:val="0"/>
          <w:color w:val="auto"/>
          <w:sz w:val="28"/>
          <w:szCs w:val="28"/>
        </w:rPr>
        <w:t>辩</w:t>
      </w:r>
      <w:r>
        <w:rPr>
          <w:rFonts w:hint="eastAsia" w:ascii="Times New Roman" w:hAnsi="Times New Roman" w:eastAsia="黑体" w:cs="黑体"/>
          <w:b w:val="0"/>
          <w:bCs w:val="0"/>
          <w:color w:val="auto"/>
          <w:sz w:val="28"/>
          <w:szCs w:val="28"/>
          <w:lang w:val="en-US" w:eastAsia="zh-CN"/>
        </w:rPr>
        <w:t xml:space="preserve"> </w:t>
      </w:r>
      <w:r>
        <w:rPr>
          <w:rFonts w:hint="eastAsia" w:ascii="Times New Roman" w:hAnsi="Times New Roman" w:eastAsia="黑体" w:cs="黑体"/>
          <w:b w:val="0"/>
          <w:bCs w:val="0"/>
          <w:color w:val="auto"/>
          <w:sz w:val="28"/>
          <w:szCs w:val="28"/>
        </w:rPr>
        <w:t xml:space="preserve"> 日 </w:t>
      </w:r>
      <w:r>
        <w:rPr>
          <w:rFonts w:hint="eastAsia" w:ascii="Times New Roman" w:hAnsi="Times New Roman" w:eastAsia="黑体" w:cs="黑体"/>
          <w:b w:val="0"/>
          <w:bCs w:val="0"/>
          <w:color w:val="auto"/>
          <w:sz w:val="28"/>
          <w:szCs w:val="28"/>
          <w:lang w:val="en-US" w:eastAsia="zh-CN"/>
        </w:rPr>
        <w:t xml:space="preserve"> </w:t>
      </w:r>
      <w:r>
        <w:rPr>
          <w:rFonts w:hint="eastAsia" w:ascii="Times New Roman" w:hAnsi="Times New Roman" w:eastAsia="黑体" w:cs="黑体"/>
          <w:b w:val="0"/>
          <w:bCs w:val="0"/>
          <w:color w:val="auto"/>
          <w:sz w:val="28"/>
          <w:szCs w:val="28"/>
        </w:rPr>
        <w:t>期：</w:t>
      </w:r>
      <w:r>
        <w:rPr>
          <w:rFonts w:hint="eastAsia" w:ascii="Times New Roman" w:hAnsi="Times New Roman" w:eastAsia="黑体" w:cs="黑体"/>
          <w:b w:val="0"/>
          <w:bCs w:val="0"/>
          <w:color w:val="auto"/>
          <w:sz w:val="28"/>
          <w:szCs w:val="28"/>
          <w:lang w:val="en-US" w:eastAsia="zh-CN"/>
        </w:rPr>
        <w:t xml:space="preserve">     </w:t>
      </w:r>
      <w:r>
        <w:rPr>
          <w:rFonts w:hint="eastAsia" w:ascii="Times New Roman" w:hAnsi="Times New Roman" w:eastAsia="黑体" w:cs="黑体"/>
          <w:b w:val="0"/>
          <w:bCs w:val="0"/>
          <w:color w:val="auto"/>
          <w:sz w:val="28"/>
          <w:szCs w:val="28"/>
        </w:rPr>
        <w:t>年</w:t>
      </w:r>
      <w:r>
        <w:rPr>
          <w:rFonts w:hint="eastAsia" w:ascii="Times New Roman" w:hAnsi="Times New Roman" w:eastAsia="黑体" w:cs="黑体"/>
          <w:b w:val="0"/>
          <w:bCs w:val="0"/>
          <w:color w:val="auto"/>
          <w:sz w:val="28"/>
          <w:szCs w:val="28"/>
          <w:lang w:val="en-US" w:eastAsia="zh-CN"/>
        </w:rPr>
        <w:t xml:space="preserve">   </w:t>
      </w:r>
      <w:r>
        <w:rPr>
          <w:rFonts w:hint="eastAsia" w:ascii="Times New Roman" w:hAnsi="Times New Roman" w:eastAsia="黑体" w:cs="黑体"/>
          <w:b w:val="0"/>
          <w:bCs w:val="0"/>
          <w:color w:val="auto"/>
          <w:sz w:val="28"/>
          <w:szCs w:val="28"/>
        </w:rPr>
        <w:t>月</w:t>
      </w:r>
      <w:r>
        <w:rPr>
          <w:rFonts w:hint="eastAsia" w:ascii="Times New Roman" w:hAnsi="Times New Roman" w:eastAsia="黑体" w:cs="黑体"/>
          <w:b w:val="0"/>
          <w:bCs w:val="0"/>
          <w:color w:val="auto"/>
          <w:sz w:val="28"/>
          <w:szCs w:val="28"/>
          <w:lang w:val="en-US" w:eastAsia="zh-CN"/>
        </w:rPr>
        <w:t xml:space="preserve">   </w:t>
      </w:r>
      <w:r>
        <w:rPr>
          <w:rFonts w:hint="eastAsia" w:ascii="Times New Roman" w:hAnsi="Times New Roman" w:eastAsia="黑体" w:cs="黑体"/>
          <w:b w:val="0"/>
          <w:bCs w:val="0"/>
          <w:color w:val="auto"/>
          <w:sz w:val="28"/>
          <w:szCs w:val="28"/>
        </w:rPr>
        <w:t>日</w:t>
      </w:r>
    </w:p>
    <w:p>
      <w:pPr>
        <w:keepNext w:val="0"/>
        <w:keepLines w:val="0"/>
        <w:pageBreakBefore w:val="0"/>
        <w:widowControl w:val="0"/>
        <w:kinsoku/>
        <w:wordWrap/>
        <w:overflowPunct/>
        <w:topLinePunct w:val="0"/>
        <w:autoSpaceDE/>
        <w:autoSpaceDN/>
        <w:bidi w:val="0"/>
        <w:adjustRightInd/>
        <w:snapToGrid/>
        <w:spacing w:line="360" w:lineRule="auto"/>
        <w:ind w:right="0"/>
        <w:jc w:val="center"/>
        <w:textAlignment w:val="auto"/>
        <w:rPr>
          <w:rFonts w:hint="eastAsia"/>
          <w:b/>
          <w:bCs/>
          <w:sz w:val="36"/>
          <w:szCs w:val="36"/>
        </w:rPr>
        <w:sectPr>
          <w:headerReference r:id="rId3" w:type="first"/>
          <w:footerReference r:id="rId4" w:type="first"/>
          <w:pgSz w:w="11906" w:h="16838"/>
          <w:pgMar w:top="2098" w:right="1134" w:bottom="1984" w:left="1134" w:header="851" w:footer="992" w:gutter="0"/>
          <w:pgNumType w:fmt="decimal"/>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360" w:lineRule="auto"/>
        <w:ind w:right="0"/>
        <w:jc w:val="center"/>
        <w:textAlignment w:val="auto"/>
        <w:rPr>
          <w:rFonts w:hint="eastAsia"/>
          <w:b/>
          <w:bCs/>
          <w:sz w:val="36"/>
          <w:szCs w:val="36"/>
        </w:rPr>
      </w:pPr>
      <w:r>
        <w:rPr>
          <w:rFonts w:hint="eastAsia"/>
          <w:b/>
          <w:bCs/>
          <w:sz w:val="36"/>
          <w:szCs w:val="36"/>
        </w:rPr>
        <w:t>吉林</w:t>
      </w:r>
      <w:r>
        <w:rPr>
          <w:rFonts w:hint="eastAsia"/>
          <w:b/>
          <w:bCs/>
          <w:sz w:val="36"/>
          <w:szCs w:val="36"/>
          <w:lang w:val="en-US" w:eastAsia="zh-CN"/>
        </w:rPr>
        <w:t>建筑</w:t>
      </w:r>
      <w:r>
        <w:rPr>
          <w:rFonts w:hint="eastAsia"/>
          <w:b/>
          <w:bCs/>
          <w:sz w:val="36"/>
          <w:szCs w:val="36"/>
        </w:rPr>
        <w:t>大学</w:t>
      </w:r>
      <w:r>
        <w:rPr>
          <w:rFonts w:hint="eastAsia"/>
          <w:b/>
          <w:bCs/>
          <w:sz w:val="36"/>
          <w:szCs w:val="36"/>
          <w:lang w:val="en-US" w:eastAsia="zh-CN"/>
        </w:rPr>
        <w:t>函授（自考）本科（专科）毕业设计（</w:t>
      </w:r>
      <w:r>
        <w:rPr>
          <w:rFonts w:hint="eastAsia"/>
          <w:b/>
          <w:bCs/>
          <w:sz w:val="36"/>
          <w:szCs w:val="36"/>
        </w:rPr>
        <w:t>论文</w:t>
      </w:r>
      <w:r>
        <w:rPr>
          <w:rFonts w:hint="eastAsia"/>
          <w:b/>
          <w:bCs/>
          <w:sz w:val="36"/>
          <w:szCs w:val="36"/>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right="0"/>
        <w:jc w:val="center"/>
        <w:textAlignment w:val="auto"/>
        <w:rPr>
          <w:rFonts w:hint="default" w:eastAsia="宋体"/>
          <w:sz w:val="32"/>
          <w:lang w:val="en-US" w:eastAsia="zh-CN"/>
        </w:rPr>
      </w:pPr>
      <w:r>
        <w:rPr>
          <w:rFonts w:hint="eastAsia"/>
          <w:b/>
          <w:bCs/>
          <w:sz w:val="36"/>
          <w:szCs w:val="36"/>
          <w:lang w:val="en-US" w:eastAsia="zh-CN"/>
        </w:rPr>
        <w:t>版权使用授权书</w:t>
      </w:r>
    </w:p>
    <w:p>
      <w:pPr>
        <w:keepNext w:val="0"/>
        <w:keepLines w:val="0"/>
        <w:pageBreakBefore w:val="0"/>
        <w:widowControl w:val="0"/>
        <w:kinsoku/>
        <w:wordWrap/>
        <w:overflowPunct/>
        <w:topLinePunct w:val="0"/>
        <w:autoSpaceDE/>
        <w:autoSpaceDN/>
        <w:bidi w:val="0"/>
        <w:adjustRightInd/>
        <w:snapToGrid/>
        <w:spacing w:line="360" w:lineRule="auto"/>
        <w:ind w:right="0"/>
        <w:jc w:val="center"/>
        <w:textAlignment w:val="auto"/>
        <w:rPr>
          <w:rFonts w:hint="eastAsia"/>
          <w:sz w:val="32"/>
        </w:rPr>
      </w:pPr>
    </w:p>
    <w:p>
      <w:pPr>
        <w:keepNext w:val="0"/>
        <w:keepLines w:val="0"/>
        <w:pageBreakBefore w:val="0"/>
        <w:widowControl w:val="0"/>
        <w:kinsoku/>
        <w:wordWrap/>
        <w:overflowPunct/>
        <w:topLinePunct w:val="0"/>
        <w:autoSpaceDE/>
        <w:autoSpaceDN/>
        <w:bidi w:val="0"/>
        <w:adjustRightInd/>
        <w:snapToGrid/>
        <w:spacing w:line="360" w:lineRule="auto"/>
        <w:ind w:right="0"/>
        <w:jc w:val="center"/>
        <w:textAlignment w:val="auto"/>
        <w:rPr>
          <w:rFonts w:hint="eastAsia"/>
        </w:rPr>
      </w:pPr>
    </w:p>
    <w:p>
      <w:pPr>
        <w:keepNext w:val="0"/>
        <w:keepLines w:val="0"/>
        <w:pageBreakBefore w:val="0"/>
        <w:widowControl w:val="0"/>
        <w:kinsoku/>
        <w:wordWrap/>
        <w:overflowPunct/>
        <w:topLinePunct w:val="0"/>
        <w:autoSpaceDE/>
        <w:autoSpaceDN/>
        <w:bidi w:val="0"/>
        <w:adjustRightInd/>
        <w:snapToGrid/>
        <w:spacing w:line="360" w:lineRule="auto"/>
        <w:ind w:right="0"/>
        <w:jc w:val="center"/>
        <w:textAlignment w:val="auto"/>
        <w:rPr>
          <w:rFonts w:hint="eastAsia"/>
        </w:rPr>
      </w:pPr>
    </w:p>
    <w:p>
      <w:pPr>
        <w:keepNext w:val="0"/>
        <w:keepLines w:val="0"/>
        <w:pageBreakBefore w:val="0"/>
        <w:widowControl w:val="0"/>
        <w:kinsoku/>
        <w:wordWrap/>
        <w:overflowPunct/>
        <w:topLinePunct w:val="0"/>
        <w:autoSpaceDE/>
        <w:autoSpaceDN/>
        <w:bidi w:val="0"/>
        <w:adjustRightInd/>
        <w:snapToGrid/>
        <w:spacing w:line="360" w:lineRule="auto"/>
        <w:ind w:right="0" w:firstLine="560" w:firstLineChars="200"/>
        <w:textAlignment w:val="auto"/>
        <w:rPr>
          <w:rFonts w:hint="eastAsia"/>
          <w:sz w:val="28"/>
          <w:szCs w:val="28"/>
        </w:rPr>
      </w:pPr>
      <w:r>
        <w:rPr>
          <w:rFonts w:hint="eastAsia"/>
          <w:sz w:val="28"/>
          <w:szCs w:val="28"/>
        </w:rPr>
        <w:t>本人完全了解吉林</w:t>
      </w:r>
      <w:r>
        <w:rPr>
          <w:rFonts w:hint="eastAsia" w:ascii="宋体" w:hAnsi="宋体" w:eastAsia="宋体" w:cs="宋体"/>
          <w:b w:val="0"/>
          <w:bCs w:val="0"/>
          <w:sz w:val="28"/>
          <w:szCs w:val="28"/>
          <w:lang w:val="en-US" w:eastAsia="zh-CN"/>
        </w:rPr>
        <w:t>建筑</w:t>
      </w:r>
      <w:r>
        <w:rPr>
          <w:rFonts w:hint="eastAsia" w:ascii="宋体" w:hAnsi="宋体" w:eastAsia="宋体" w:cs="宋体"/>
          <w:b w:val="0"/>
          <w:bCs w:val="0"/>
          <w:sz w:val="28"/>
          <w:szCs w:val="28"/>
        </w:rPr>
        <w:t>大学</w:t>
      </w:r>
      <w:r>
        <w:rPr>
          <w:rFonts w:hint="eastAsia"/>
          <w:sz w:val="28"/>
          <w:szCs w:val="28"/>
        </w:rPr>
        <w:t>有关保留、使用学位论文的规定，同意吉林</w:t>
      </w:r>
      <w:r>
        <w:rPr>
          <w:rFonts w:hint="eastAsia" w:ascii="宋体" w:hAnsi="宋体" w:eastAsia="宋体" w:cs="宋体"/>
          <w:b w:val="0"/>
          <w:bCs w:val="0"/>
          <w:sz w:val="28"/>
          <w:szCs w:val="28"/>
          <w:lang w:val="en-US" w:eastAsia="zh-CN"/>
        </w:rPr>
        <w:t>建筑</w:t>
      </w:r>
      <w:r>
        <w:rPr>
          <w:rFonts w:hint="eastAsia" w:ascii="宋体" w:hAnsi="宋体" w:eastAsia="宋体" w:cs="宋体"/>
          <w:b w:val="0"/>
          <w:bCs w:val="0"/>
          <w:sz w:val="28"/>
          <w:szCs w:val="28"/>
        </w:rPr>
        <w:t>大学</w:t>
      </w:r>
      <w:r>
        <w:rPr>
          <w:rFonts w:hint="eastAsia"/>
          <w:sz w:val="28"/>
          <w:szCs w:val="28"/>
        </w:rPr>
        <w:t>保留或向国家有关部门或机构送交毕业设计（论文）的复印件和电子版，允许毕业设计（论文）被查阅和借阅；本人授权吉林</w:t>
      </w:r>
      <w:r>
        <w:rPr>
          <w:rFonts w:hint="eastAsia" w:ascii="宋体" w:hAnsi="宋体" w:eastAsia="宋体" w:cs="宋体"/>
          <w:b w:val="0"/>
          <w:bCs w:val="0"/>
          <w:sz w:val="28"/>
          <w:szCs w:val="28"/>
          <w:lang w:val="en-US" w:eastAsia="zh-CN"/>
        </w:rPr>
        <w:t>建筑</w:t>
      </w:r>
      <w:r>
        <w:rPr>
          <w:rFonts w:hint="eastAsia" w:ascii="宋体" w:hAnsi="宋体" w:eastAsia="宋体" w:cs="宋体"/>
          <w:b w:val="0"/>
          <w:bCs w:val="0"/>
          <w:sz w:val="28"/>
          <w:szCs w:val="28"/>
        </w:rPr>
        <w:t>大学</w:t>
      </w:r>
      <w:r>
        <w:rPr>
          <w:rFonts w:hint="eastAsia"/>
          <w:sz w:val="28"/>
          <w:szCs w:val="28"/>
        </w:rPr>
        <w:t>可以将本毕业设计（论文）的全部或部分内容编入有关数据库进行检索，可以采用影印、缩印或其他复制手段保存毕业设计（论文）和汇编本毕业设计（论文）。</w:t>
      </w:r>
    </w:p>
    <w:p>
      <w:pPr>
        <w:keepNext w:val="0"/>
        <w:keepLines w:val="0"/>
        <w:pageBreakBefore w:val="0"/>
        <w:widowControl w:val="0"/>
        <w:kinsoku/>
        <w:wordWrap/>
        <w:overflowPunct/>
        <w:topLinePunct w:val="0"/>
        <w:autoSpaceDE/>
        <w:autoSpaceDN/>
        <w:bidi w:val="0"/>
        <w:adjustRightInd/>
        <w:snapToGrid/>
        <w:spacing w:line="360" w:lineRule="auto"/>
        <w:ind w:right="0"/>
        <w:textAlignment w:val="auto"/>
        <w:rPr>
          <w:rFonts w:hint="eastAsia"/>
          <w:sz w:val="28"/>
          <w:szCs w:val="28"/>
        </w:rPr>
      </w:pPr>
      <w:r>
        <w:rPr>
          <w:rFonts w:hint="eastAsia"/>
          <w:sz w:val="28"/>
          <w:szCs w:val="28"/>
        </w:rPr>
        <w:t xml:space="preserve"> </w:t>
      </w:r>
    </w:p>
    <w:p>
      <w:pPr>
        <w:keepNext w:val="0"/>
        <w:keepLines w:val="0"/>
        <w:pageBreakBefore w:val="0"/>
        <w:widowControl w:val="0"/>
        <w:kinsoku/>
        <w:wordWrap/>
        <w:overflowPunct/>
        <w:topLinePunct w:val="0"/>
        <w:autoSpaceDE/>
        <w:autoSpaceDN/>
        <w:bidi w:val="0"/>
        <w:adjustRightInd/>
        <w:snapToGrid/>
        <w:spacing w:line="360" w:lineRule="auto"/>
        <w:ind w:right="0"/>
        <w:textAlignment w:val="auto"/>
        <w:rPr>
          <w:rFonts w:hint="eastAsia"/>
          <w:sz w:val="28"/>
        </w:rPr>
      </w:pPr>
      <w:r>
        <w:rPr>
          <w:rFonts w:hint="eastAsia"/>
          <w:sz w:val="28"/>
          <w:szCs w:val="28"/>
        </w:rPr>
        <w:t>（保密毕业设计（论文）在解密后应遵守此规定）</w:t>
      </w:r>
    </w:p>
    <w:p>
      <w:pPr>
        <w:keepNext w:val="0"/>
        <w:keepLines w:val="0"/>
        <w:pageBreakBefore w:val="0"/>
        <w:widowControl w:val="0"/>
        <w:kinsoku/>
        <w:wordWrap/>
        <w:overflowPunct/>
        <w:topLinePunct w:val="0"/>
        <w:autoSpaceDE/>
        <w:autoSpaceDN/>
        <w:bidi w:val="0"/>
        <w:adjustRightInd/>
        <w:snapToGrid/>
        <w:spacing w:line="360" w:lineRule="auto"/>
        <w:ind w:right="0"/>
        <w:textAlignment w:val="auto"/>
        <w:rPr>
          <w:rFonts w:hint="eastAsia"/>
          <w:sz w:val="28"/>
        </w:rPr>
      </w:pPr>
    </w:p>
    <w:p>
      <w:pPr>
        <w:keepNext w:val="0"/>
        <w:keepLines w:val="0"/>
        <w:pageBreakBefore w:val="0"/>
        <w:widowControl w:val="0"/>
        <w:kinsoku/>
        <w:wordWrap/>
        <w:overflowPunct/>
        <w:topLinePunct w:val="0"/>
        <w:autoSpaceDE/>
        <w:autoSpaceDN/>
        <w:bidi w:val="0"/>
        <w:adjustRightInd/>
        <w:snapToGrid/>
        <w:spacing w:line="360" w:lineRule="auto"/>
        <w:ind w:right="0"/>
        <w:textAlignment w:val="auto"/>
        <w:rPr>
          <w:rFonts w:hint="eastAsia"/>
          <w:sz w:val="28"/>
        </w:rPr>
      </w:pPr>
    </w:p>
    <w:p>
      <w:pPr>
        <w:keepNext w:val="0"/>
        <w:keepLines w:val="0"/>
        <w:pageBreakBefore w:val="0"/>
        <w:widowControl w:val="0"/>
        <w:kinsoku/>
        <w:wordWrap/>
        <w:overflowPunct/>
        <w:topLinePunct w:val="0"/>
        <w:autoSpaceDE/>
        <w:autoSpaceDN/>
        <w:bidi w:val="0"/>
        <w:adjustRightInd/>
        <w:snapToGrid/>
        <w:spacing w:line="360" w:lineRule="auto"/>
        <w:ind w:right="0"/>
        <w:textAlignment w:val="auto"/>
        <w:rPr>
          <w:rFonts w:hint="eastAsia"/>
          <w:sz w:val="28"/>
        </w:rPr>
      </w:pPr>
      <w:r>
        <w:rPr>
          <w:rFonts w:hint="eastAsia"/>
          <w:sz w:val="28"/>
        </w:rPr>
        <w:t xml:space="preserve">                    </w:t>
      </w:r>
    </w:p>
    <w:p>
      <w:pPr>
        <w:keepNext w:val="0"/>
        <w:keepLines w:val="0"/>
        <w:pageBreakBefore w:val="0"/>
        <w:widowControl w:val="0"/>
        <w:kinsoku/>
        <w:wordWrap/>
        <w:overflowPunct/>
        <w:topLinePunct w:val="0"/>
        <w:autoSpaceDE/>
        <w:autoSpaceDN/>
        <w:bidi w:val="0"/>
        <w:adjustRightInd/>
        <w:snapToGrid/>
        <w:spacing w:line="360" w:lineRule="auto"/>
        <w:ind w:right="0" w:firstLine="1680" w:firstLineChars="600"/>
        <w:textAlignment w:val="auto"/>
        <w:rPr>
          <w:rFonts w:hint="eastAsia"/>
          <w:sz w:val="28"/>
        </w:rPr>
      </w:pPr>
      <w:r>
        <w:rPr>
          <w:rFonts w:hint="eastAsia"/>
          <w:sz w:val="28"/>
          <w:lang w:val="en-US" w:eastAsia="zh-CN"/>
        </w:rPr>
        <w:t>毕业</w:t>
      </w:r>
      <w:r>
        <w:rPr>
          <w:rFonts w:hint="eastAsia"/>
          <w:sz w:val="28"/>
          <w:szCs w:val="28"/>
          <w:lang w:val="en-US" w:eastAsia="zh-CN"/>
        </w:rPr>
        <w:t>设计（</w:t>
      </w:r>
      <w:r>
        <w:rPr>
          <w:rFonts w:hint="eastAsia"/>
          <w:sz w:val="28"/>
          <w:szCs w:val="28"/>
        </w:rPr>
        <w:t>论文</w:t>
      </w:r>
      <w:r>
        <w:rPr>
          <w:rFonts w:hint="eastAsia"/>
          <w:sz w:val="28"/>
          <w:szCs w:val="28"/>
          <w:lang w:val="en-US" w:eastAsia="zh-CN"/>
        </w:rPr>
        <w:t>）</w:t>
      </w:r>
      <w:r>
        <w:rPr>
          <w:rFonts w:hint="eastAsia"/>
          <w:sz w:val="28"/>
        </w:rPr>
        <w:t>作者签名：</w:t>
      </w:r>
    </w:p>
    <w:p>
      <w:pPr>
        <w:keepNext w:val="0"/>
        <w:keepLines w:val="0"/>
        <w:pageBreakBefore w:val="0"/>
        <w:widowControl w:val="0"/>
        <w:kinsoku/>
        <w:wordWrap/>
        <w:overflowPunct/>
        <w:topLinePunct w:val="0"/>
        <w:autoSpaceDE/>
        <w:autoSpaceDN/>
        <w:bidi w:val="0"/>
        <w:adjustRightInd/>
        <w:snapToGrid/>
        <w:spacing w:line="360" w:lineRule="auto"/>
        <w:ind w:right="0" w:firstLine="3360" w:firstLineChars="1200"/>
        <w:textAlignment w:val="auto"/>
        <w:rPr>
          <w:rFonts w:hint="eastAsia" w:eastAsia="宋体"/>
          <w:sz w:val="28"/>
          <w:lang w:eastAsia="zh-CN"/>
        </w:rPr>
      </w:pPr>
      <w:r>
        <w:rPr>
          <w:rFonts w:hint="eastAsia"/>
          <w:sz w:val="28"/>
        </w:rPr>
        <w:t>指导教师签名</w:t>
      </w:r>
      <w:r>
        <w:rPr>
          <w:rFonts w:hint="eastAsia"/>
          <w:sz w:val="28"/>
          <w:lang w:eastAsia="zh-CN"/>
        </w:rPr>
        <w:t>：</w:t>
      </w:r>
    </w:p>
    <w:p>
      <w:pPr>
        <w:keepNext w:val="0"/>
        <w:keepLines w:val="0"/>
        <w:pageBreakBefore w:val="0"/>
        <w:widowControl w:val="0"/>
        <w:kinsoku/>
        <w:wordWrap/>
        <w:overflowPunct/>
        <w:topLinePunct w:val="0"/>
        <w:autoSpaceDE/>
        <w:autoSpaceDN/>
        <w:bidi w:val="0"/>
        <w:adjustRightInd/>
        <w:snapToGrid/>
        <w:spacing w:line="360" w:lineRule="auto"/>
        <w:ind w:right="0" w:firstLine="4480" w:firstLineChars="1600"/>
        <w:textAlignment w:val="auto"/>
        <w:rPr>
          <w:rFonts w:hint="eastAsia"/>
          <w:sz w:val="28"/>
        </w:rPr>
      </w:pPr>
      <w:r>
        <w:rPr>
          <w:rFonts w:hint="eastAsia"/>
          <w:sz w:val="28"/>
        </w:rPr>
        <w:t>日</w:t>
      </w:r>
      <w:r>
        <w:rPr>
          <w:rFonts w:hint="eastAsia"/>
          <w:sz w:val="28"/>
          <w:lang w:val="en-US" w:eastAsia="zh-CN"/>
        </w:rPr>
        <w:t xml:space="preserve"> </w:t>
      </w:r>
      <w:r>
        <w:rPr>
          <w:rFonts w:hint="eastAsia"/>
          <w:sz w:val="28"/>
        </w:rPr>
        <w:t>期：       年    月    日</w:t>
      </w:r>
    </w:p>
    <w:p>
      <w:pPr>
        <w:keepNext w:val="0"/>
        <w:keepLines w:val="0"/>
        <w:pageBreakBefore w:val="0"/>
        <w:widowControl w:val="0"/>
        <w:kinsoku/>
        <w:wordWrap/>
        <w:overflowPunct/>
        <w:topLinePunct w:val="0"/>
        <w:autoSpaceDE/>
        <w:autoSpaceDN/>
        <w:bidi w:val="0"/>
        <w:adjustRightInd/>
        <w:snapToGrid/>
        <w:spacing w:line="360" w:lineRule="auto"/>
        <w:ind w:right="0"/>
        <w:textAlignment w:val="auto"/>
      </w:pPr>
    </w:p>
    <w:p>
      <w:pPr>
        <w:keepNext w:val="0"/>
        <w:keepLines w:val="0"/>
        <w:pageBreakBefore w:val="0"/>
        <w:widowControl w:val="0"/>
        <w:kinsoku/>
        <w:wordWrap/>
        <w:overflowPunct/>
        <w:topLinePunct w:val="0"/>
        <w:autoSpaceDE/>
        <w:autoSpaceDN/>
        <w:bidi w:val="0"/>
        <w:adjustRightInd/>
        <w:snapToGrid/>
        <w:spacing w:line="360" w:lineRule="auto"/>
        <w:ind w:right="0"/>
        <w:textAlignment w:val="auto"/>
      </w:pPr>
    </w:p>
    <w:p>
      <w:pPr>
        <w:keepNext w:val="0"/>
        <w:keepLines w:val="0"/>
        <w:pageBreakBefore w:val="0"/>
        <w:widowControl w:val="0"/>
        <w:kinsoku/>
        <w:wordWrap/>
        <w:overflowPunct/>
        <w:topLinePunct w:val="0"/>
        <w:autoSpaceDE/>
        <w:autoSpaceDN/>
        <w:bidi w:val="0"/>
        <w:adjustRightInd/>
        <w:snapToGrid/>
        <w:spacing w:line="360" w:lineRule="auto"/>
        <w:ind w:right="0"/>
        <w:textAlignment w:val="auto"/>
      </w:pPr>
    </w:p>
    <w:p>
      <w:pPr>
        <w:keepNext w:val="0"/>
        <w:keepLines w:val="0"/>
        <w:pageBreakBefore w:val="0"/>
        <w:widowControl w:val="0"/>
        <w:kinsoku/>
        <w:wordWrap/>
        <w:overflowPunct/>
        <w:topLinePunct w:val="0"/>
        <w:autoSpaceDE/>
        <w:autoSpaceDN/>
        <w:bidi w:val="0"/>
        <w:adjustRightInd/>
        <w:snapToGrid/>
        <w:spacing w:line="360" w:lineRule="auto"/>
        <w:ind w:right="0"/>
        <w:textAlignment w:val="auto"/>
      </w:pPr>
    </w:p>
    <w:p>
      <w:pPr>
        <w:keepNext w:val="0"/>
        <w:keepLines w:val="0"/>
        <w:pageBreakBefore w:val="0"/>
        <w:widowControl w:val="0"/>
        <w:kinsoku/>
        <w:wordWrap/>
        <w:overflowPunct/>
        <w:topLinePunct w:val="0"/>
        <w:autoSpaceDE/>
        <w:autoSpaceDN/>
        <w:bidi w:val="0"/>
        <w:adjustRightInd/>
        <w:snapToGrid/>
        <w:spacing w:line="360" w:lineRule="auto"/>
        <w:ind w:left="0" w:leftChars="0" w:right="0"/>
        <w:jc w:val="center"/>
        <w:textAlignment w:val="auto"/>
        <w:rPr>
          <w:rFonts w:hint="eastAsia"/>
          <w:b/>
          <w:bCs/>
          <w:sz w:val="36"/>
          <w:szCs w:val="36"/>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jc w:val="center"/>
        <w:textAlignment w:val="auto"/>
        <w:rPr>
          <w:rFonts w:hint="eastAsia"/>
          <w:b/>
          <w:bCs/>
          <w:sz w:val="36"/>
          <w:szCs w:val="36"/>
        </w:rPr>
      </w:pPr>
      <w:r>
        <w:rPr>
          <w:rFonts w:hint="eastAsia"/>
          <w:b/>
          <w:bCs/>
          <w:sz w:val="36"/>
          <w:szCs w:val="36"/>
        </w:rPr>
        <w:t>吉林</w:t>
      </w:r>
      <w:r>
        <w:rPr>
          <w:rFonts w:hint="eastAsia"/>
          <w:b/>
          <w:bCs/>
          <w:sz w:val="36"/>
          <w:szCs w:val="36"/>
          <w:lang w:val="en-US" w:eastAsia="zh-CN"/>
        </w:rPr>
        <w:t>建筑</w:t>
      </w:r>
      <w:r>
        <w:rPr>
          <w:rFonts w:hint="eastAsia"/>
          <w:b/>
          <w:bCs/>
          <w:sz w:val="36"/>
          <w:szCs w:val="36"/>
        </w:rPr>
        <w:t>大学</w:t>
      </w:r>
      <w:r>
        <w:rPr>
          <w:rFonts w:hint="eastAsia"/>
          <w:b/>
          <w:bCs/>
          <w:sz w:val="36"/>
          <w:szCs w:val="36"/>
          <w:lang w:val="en-US" w:eastAsia="zh-CN"/>
        </w:rPr>
        <w:t>函授（自考）本科（专科）毕业设计（</w:t>
      </w:r>
      <w:r>
        <w:rPr>
          <w:rFonts w:hint="eastAsia"/>
          <w:b/>
          <w:bCs/>
          <w:sz w:val="36"/>
          <w:szCs w:val="36"/>
        </w:rPr>
        <w:t>论文</w:t>
      </w:r>
      <w:r>
        <w:rPr>
          <w:rFonts w:hint="eastAsia"/>
          <w:b/>
          <w:bCs/>
          <w:sz w:val="36"/>
          <w:szCs w:val="36"/>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jc w:val="center"/>
        <w:textAlignment w:val="auto"/>
        <w:rPr>
          <w:rFonts w:hint="eastAsia"/>
          <w:sz w:val="32"/>
        </w:rPr>
      </w:pPr>
      <w:r>
        <w:rPr>
          <w:rFonts w:hint="eastAsia"/>
          <w:b/>
          <w:bCs/>
          <w:sz w:val="36"/>
          <w:szCs w:val="36"/>
        </w:rPr>
        <w:t>原创性声明</w:t>
      </w:r>
    </w:p>
    <w:p>
      <w:pPr>
        <w:keepNext w:val="0"/>
        <w:keepLines w:val="0"/>
        <w:pageBreakBefore w:val="0"/>
        <w:widowControl w:val="0"/>
        <w:kinsoku/>
        <w:wordWrap/>
        <w:overflowPunct/>
        <w:topLinePunct w:val="0"/>
        <w:autoSpaceDE/>
        <w:autoSpaceDN/>
        <w:bidi w:val="0"/>
        <w:adjustRightInd/>
        <w:snapToGrid/>
        <w:spacing w:line="360" w:lineRule="auto"/>
        <w:ind w:left="0" w:leftChars="0" w:right="0"/>
        <w:jc w:val="center"/>
        <w:textAlignment w:val="auto"/>
        <w:rPr>
          <w:rFonts w:hint="eastAsia"/>
          <w:sz w:val="32"/>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jc w:val="center"/>
        <w:textAlignment w:val="auto"/>
        <w:rPr>
          <w:rFonts w:hint="eastAsia"/>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jc w:val="center"/>
        <w:textAlignment w:val="auto"/>
        <w:rPr>
          <w:rFonts w:hint="eastAsia"/>
        </w:rPr>
      </w:pPr>
    </w:p>
    <w:p>
      <w:pPr>
        <w:pStyle w:val="12"/>
        <w:keepNext w:val="0"/>
        <w:keepLines w:val="0"/>
        <w:pageBreakBefore w:val="0"/>
        <w:widowControl w:val="0"/>
        <w:kinsoku/>
        <w:wordWrap/>
        <w:overflowPunct/>
        <w:topLinePunct w:val="0"/>
        <w:autoSpaceDE/>
        <w:autoSpaceDN/>
        <w:bidi w:val="0"/>
        <w:adjustRightInd/>
        <w:snapToGrid/>
        <w:spacing w:after="0" w:line="360" w:lineRule="auto"/>
        <w:ind w:left="0" w:leftChars="0" w:right="0" w:firstLine="560" w:firstLineChars="200"/>
        <w:textAlignment w:val="auto"/>
        <w:rPr>
          <w:rFonts w:hint="eastAsia"/>
          <w:sz w:val="28"/>
          <w:szCs w:val="28"/>
        </w:rPr>
      </w:pPr>
      <w:r>
        <w:rPr>
          <w:rFonts w:hint="eastAsia"/>
          <w:sz w:val="28"/>
          <w:szCs w:val="28"/>
        </w:rPr>
        <w:t>本人郑重声明：所呈交</w:t>
      </w:r>
      <w:r>
        <w:rPr>
          <w:rFonts w:hint="eastAsia"/>
          <w:sz w:val="28"/>
          <w:szCs w:val="28"/>
          <w:lang w:val="en-US" w:eastAsia="zh-CN"/>
        </w:rPr>
        <w:t>毕业设计（</w:t>
      </w:r>
      <w:r>
        <w:rPr>
          <w:rFonts w:hint="eastAsia"/>
          <w:sz w:val="28"/>
          <w:szCs w:val="28"/>
        </w:rPr>
        <w:t>论文</w:t>
      </w:r>
      <w:r>
        <w:rPr>
          <w:rFonts w:hint="eastAsia"/>
          <w:sz w:val="28"/>
          <w:szCs w:val="28"/>
          <w:lang w:val="en-US" w:eastAsia="zh-CN"/>
        </w:rPr>
        <w:t>）</w:t>
      </w:r>
      <w:r>
        <w:rPr>
          <w:rFonts w:hint="eastAsia"/>
          <w:sz w:val="28"/>
          <w:szCs w:val="28"/>
        </w:rPr>
        <w:t>，是本人在指导教师的指导下，独立进行研究工作所取得的成果。除文中已经注明引用的内容外，本</w:t>
      </w:r>
      <w:r>
        <w:rPr>
          <w:rFonts w:hint="eastAsia"/>
          <w:sz w:val="28"/>
          <w:szCs w:val="28"/>
          <w:lang w:val="en-US" w:eastAsia="zh-CN"/>
        </w:rPr>
        <w:t>设计（</w:t>
      </w:r>
      <w:r>
        <w:rPr>
          <w:rFonts w:hint="eastAsia"/>
          <w:sz w:val="28"/>
          <w:szCs w:val="28"/>
        </w:rPr>
        <w:t>论文</w:t>
      </w:r>
      <w:r>
        <w:rPr>
          <w:rFonts w:hint="eastAsia"/>
          <w:sz w:val="28"/>
          <w:szCs w:val="28"/>
          <w:lang w:val="en-US" w:eastAsia="zh-CN"/>
        </w:rPr>
        <w:t>）</w:t>
      </w:r>
      <w:r>
        <w:rPr>
          <w:rFonts w:hint="eastAsia"/>
          <w:sz w:val="28"/>
          <w:szCs w:val="28"/>
        </w:rPr>
        <w:t>不包含任何其他个人或集体已经发表或撰写过的作品成果。对本文的研究做出重要贡献的个人和集体，均已在文中以明确方式标明。本人完全意识到本声明的法律结果由本人承担。</w:t>
      </w:r>
    </w:p>
    <w:p>
      <w:pPr>
        <w:keepNext w:val="0"/>
        <w:keepLines w:val="0"/>
        <w:pageBreakBefore w:val="0"/>
        <w:widowControl w:val="0"/>
        <w:kinsoku/>
        <w:wordWrap/>
        <w:overflowPunct/>
        <w:topLinePunct w:val="0"/>
        <w:autoSpaceDE/>
        <w:autoSpaceDN/>
        <w:bidi w:val="0"/>
        <w:adjustRightInd/>
        <w:snapToGrid/>
        <w:spacing w:line="360" w:lineRule="auto"/>
        <w:ind w:right="-511"/>
        <w:textAlignment w:val="auto"/>
        <w:rPr>
          <w:rFonts w:hint="eastAsia"/>
          <w:sz w:val="28"/>
        </w:rPr>
      </w:pPr>
    </w:p>
    <w:p>
      <w:pPr>
        <w:keepNext w:val="0"/>
        <w:keepLines w:val="0"/>
        <w:pageBreakBefore w:val="0"/>
        <w:widowControl w:val="0"/>
        <w:kinsoku/>
        <w:wordWrap/>
        <w:overflowPunct/>
        <w:topLinePunct w:val="0"/>
        <w:autoSpaceDE/>
        <w:autoSpaceDN/>
        <w:bidi w:val="0"/>
        <w:adjustRightInd/>
        <w:snapToGrid/>
        <w:spacing w:line="360" w:lineRule="auto"/>
        <w:ind w:right="-511"/>
        <w:textAlignment w:val="auto"/>
        <w:rPr>
          <w:rFonts w:hint="eastAsia"/>
          <w:sz w:val="28"/>
        </w:rPr>
      </w:pPr>
    </w:p>
    <w:p>
      <w:pPr>
        <w:keepNext w:val="0"/>
        <w:keepLines w:val="0"/>
        <w:pageBreakBefore w:val="0"/>
        <w:widowControl w:val="0"/>
        <w:kinsoku/>
        <w:wordWrap/>
        <w:overflowPunct/>
        <w:topLinePunct w:val="0"/>
        <w:autoSpaceDE/>
        <w:autoSpaceDN/>
        <w:bidi w:val="0"/>
        <w:adjustRightInd/>
        <w:snapToGrid/>
        <w:spacing w:line="360" w:lineRule="auto"/>
        <w:ind w:right="-511"/>
        <w:textAlignment w:val="auto"/>
        <w:rPr>
          <w:rFonts w:hint="eastAsia"/>
          <w:sz w:val="28"/>
        </w:rPr>
      </w:pPr>
    </w:p>
    <w:p>
      <w:pPr>
        <w:keepNext w:val="0"/>
        <w:keepLines w:val="0"/>
        <w:pageBreakBefore w:val="0"/>
        <w:widowControl w:val="0"/>
        <w:kinsoku/>
        <w:wordWrap/>
        <w:overflowPunct/>
        <w:topLinePunct w:val="0"/>
        <w:autoSpaceDE/>
        <w:autoSpaceDN/>
        <w:bidi w:val="0"/>
        <w:adjustRightInd/>
        <w:snapToGrid/>
        <w:spacing w:line="360" w:lineRule="auto"/>
        <w:ind w:right="-511"/>
        <w:textAlignment w:val="auto"/>
        <w:rPr>
          <w:rFonts w:hint="eastAsia"/>
          <w:sz w:val="28"/>
        </w:rPr>
      </w:pPr>
      <w:r>
        <w:rPr>
          <w:rFonts w:hint="eastAsia"/>
          <w:sz w:val="28"/>
        </w:rPr>
        <w:t xml:space="preserve">                     </w:t>
      </w:r>
      <w:r>
        <w:rPr>
          <w:rFonts w:hint="eastAsia"/>
          <w:sz w:val="28"/>
          <w:lang w:val="en-US" w:eastAsia="zh-CN"/>
        </w:rPr>
        <w:t>毕业</w:t>
      </w:r>
      <w:r>
        <w:rPr>
          <w:rFonts w:hint="eastAsia"/>
          <w:sz w:val="28"/>
          <w:szCs w:val="28"/>
          <w:lang w:val="en-US" w:eastAsia="zh-CN"/>
        </w:rPr>
        <w:t>设计（</w:t>
      </w:r>
      <w:r>
        <w:rPr>
          <w:rFonts w:hint="eastAsia"/>
          <w:sz w:val="28"/>
          <w:szCs w:val="28"/>
        </w:rPr>
        <w:t>论文</w:t>
      </w:r>
      <w:r>
        <w:rPr>
          <w:rFonts w:hint="eastAsia"/>
          <w:sz w:val="28"/>
          <w:szCs w:val="28"/>
          <w:lang w:val="en-US" w:eastAsia="zh-CN"/>
        </w:rPr>
        <w:t>）</w:t>
      </w:r>
      <w:r>
        <w:rPr>
          <w:rFonts w:hint="eastAsia"/>
          <w:sz w:val="28"/>
        </w:rPr>
        <w:t>作者签名：</w:t>
      </w:r>
    </w:p>
    <w:p>
      <w:pPr>
        <w:keepNext w:val="0"/>
        <w:keepLines w:val="0"/>
        <w:pageBreakBefore w:val="0"/>
        <w:widowControl w:val="0"/>
        <w:kinsoku/>
        <w:wordWrap/>
        <w:overflowPunct/>
        <w:topLinePunct w:val="0"/>
        <w:autoSpaceDE/>
        <w:autoSpaceDN/>
        <w:bidi w:val="0"/>
        <w:adjustRightInd/>
        <w:snapToGrid/>
        <w:spacing w:line="360" w:lineRule="auto"/>
        <w:ind w:right="-511" w:firstLine="4480" w:firstLineChars="1600"/>
        <w:textAlignment w:val="auto"/>
        <w:rPr>
          <w:rFonts w:hint="eastAsia"/>
          <w:sz w:val="28"/>
        </w:rPr>
      </w:pPr>
      <w:r>
        <w:rPr>
          <w:rFonts w:hint="eastAsia"/>
          <w:sz w:val="28"/>
        </w:rPr>
        <w:t>日</w:t>
      </w:r>
      <w:r>
        <w:rPr>
          <w:rFonts w:hint="eastAsia"/>
          <w:sz w:val="28"/>
          <w:lang w:val="en-US" w:eastAsia="zh-CN"/>
        </w:rPr>
        <w:t xml:space="preserve"> </w:t>
      </w:r>
      <w:r>
        <w:rPr>
          <w:rFonts w:hint="eastAsia"/>
          <w:sz w:val="28"/>
        </w:rPr>
        <w:t>期：       年    月    日</w:t>
      </w:r>
    </w:p>
    <w:p>
      <w:pPr>
        <w:keepNext w:val="0"/>
        <w:keepLines w:val="0"/>
        <w:pageBreakBefore w:val="0"/>
        <w:widowControl w:val="0"/>
        <w:kinsoku/>
        <w:wordWrap/>
        <w:overflowPunct/>
        <w:topLinePunct w:val="0"/>
        <w:autoSpaceDE/>
        <w:autoSpaceDN/>
        <w:bidi w:val="0"/>
        <w:adjustRightInd/>
        <w:snapToGrid/>
        <w:spacing w:line="360" w:lineRule="auto"/>
        <w:textAlignment w:val="auto"/>
      </w:pPr>
    </w:p>
    <w:p>
      <w:pPr>
        <w:keepNext w:val="0"/>
        <w:keepLines w:val="0"/>
        <w:pageBreakBefore w:val="0"/>
        <w:kinsoku/>
        <w:wordWrap/>
        <w:overflowPunct/>
        <w:topLinePunct w:val="0"/>
        <w:autoSpaceDE/>
        <w:autoSpaceDN/>
        <w:bidi w:val="0"/>
        <w:adjustRightInd/>
        <w:snapToGrid/>
        <w:ind w:right="0"/>
        <w:textAlignment w:val="auto"/>
      </w:pPr>
    </w:p>
    <w:p>
      <w:pPr>
        <w:keepNext w:val="0"/>
        <w:keepLines w:val="0"/>
        <w:pageBreakBefore w:val="0"/>
        <w:kinsoku/>
        <w:wordWrap/>
        <w:overflowPunct/>
        <w:topLinePunct w:val="0"/>
        <w:autoSpaceDE/>
        <w:autoSpaceDN/>
        <w:bidi w:val="0"/>
        <w:adjustRightInd/>
        <w:snapToGrid/>
        <w:ind w:right="0"/>
        <w:textAlignment w:val="auto"/>
      </w:pPr>
    </w:p>
    <w:p>
      <w:pPr>
        <w:keepNext w:val="0"/>
        <w:keepLines w:val="0"/>
        <w:pageBreakBefore w:val="0"/>
        <w:kinsoku/>
        <w:wordWrap/>
        <w:overflowPunct/>
        <w:topLinePunct w:val="0"/>
        <w:autoSpaceDE/>
        <w:autoSpaceDN/>
        <w:bidi w:val="0"/>
        <w:adjustRightInd/>
        <w:snapToGrid/>
        <w:ind w:right="0"/>
        <w:textAlignment w:val="auto"/>
      </w:pPr>
    </w:p>
    <w:p>
      <w:pPr>
        <w:keepNext w:val="0"/>
        <w:keepLines w:val="0"/>
        <w:pageBreakBefore w:val="0"/>
        <w:kinsoku/>
        <w:wordWrap/>
        <w:overflowPunct/>
        <w:topLinePunct w:val="0"/>
        <w:autoSpaceDE/>
        <w:autoSpaceDN/>
        <w:bidi w:val="0"/>
        <w:adjustRightInd/>
        <w:snapToGrid/>
        <w:ind w:right="0"/>
        <w:textAlignment w:val="auto"/>
      </w:pPr>
    </w:p>
    <w:p>
      <w:pPr>
        <w:keepNext w:val="0"/>
        <w:keepLines w:val="0"/>
        <w:pageBreakBefore w:val="0"/>
        <w:kinsoku/>
        <w:wordWrap/>
        <w:overflowPunct/>
        <w:topLinePunct w:val="0"/>
        <w:autoSpaceDE/>
        <w:autoSpaceDN/>
        <w:bidi w:val="0"/>
        <w:adjustRightInd/>
        <w:snapToGrid/>
        <w:ind w:right="0"/>
        <w:textAlignment w:val="auto"/>
      </w:pPr>
    </w:p>
    <w:p>
      <w:pPr>
        <w:keepNext w:val="0"/>
        <w:keepLines w:val="0"/>
        <w:pageBreakBefore w:val="0"/>
        <w:kinsoku/>
        <w:wordWrap/>
        <w:overflowPunct/>
        <w:topLinePunct w:val="0"/>
        <w:autoSpaceDE/>
        <w:autoSpaceDN/>
        <w:bidi w:val="0"/>
        <w:adjustRightInd/>
        <w:snapToGrid/>
        <w:ind w:right="0"/>
        <w:textAlignment w:val="auto"/>
      </w:pPr>
    </w:p>
    <w:p>
      <w:pPr>
        <w:keepNext w:val="0"/>
        <w:keepLines w:val="0"/>
        <w:pageBreakBefore w:val="0"/>
        <w:kinsoku/>
        <w:wordWrap/>
        <w:overflowPunct/>
        <w:topLinePunct w:val="0"/>
        <w:autoSpaceDE/>
        <w:autoSpaceDN/>
        <w:bidi w:val="0"/>
        <w:adjustRightInd/>
        <w:snapToGrid/>
        <w:ind w:right="0"/>
        <w:textAlignment w:val="auto"/>
      </w:pPr>
    </w:p>
    <w:p>
      <w:pPr>
        <w:keepNext w:val="0"/>
        <w:keepLines w:val="0"/>
        <w:pageBreakBefore w:val="0"/>
        <w:kinsoku/>
        <w:wordWrap/>
        <w:overflowPunct/>
        <w:topLinePunct w:val="0"/>
        <w:autoSpaceDE/>
        <w:autoSpaceDN/>
        <w:bidi w:val="0"/>
        <w:adjustRightInd/>
        <w:snapToGrid/>
        <w:ind w:right="0"/>
        <w:textAlignment w:val="auto"/>
      </w:pPr>
    </w:p>
    <w:p>
      <w:pPr>
        <w:keepNext w:val="0"/>
        <w:keepLines w:val="0"/>
        <w:pageBreakBefore w:val="0"/>
        <w:kinsoku/>
        <w:wordWrap/>
        <w:overflowPunct/>
        <w:topLinePunct w:val="0"/>
        <w:autoSpaceDE/>
        <w:autoSpaceDN/>
        <w:bidi w:val="0"/>
        <w:adjustRightInd/>
        <w:snapToGrid/>
        <w:ind w:right="0"/>
        <w:textAlignment w:val="auto"/>
      </w:pPr>
    </w:p>
    <w:p>
      <w:pPr>
        <w:keepNext w:val="0"/>
        <w:keepLines w:val="0"/>
        <w:pageBreakBefore w:val="0"/>
        <w:kinsoku/>
        <w:wordWrap/>
        <w:overflowPunct/>
        <w:topLinePunct w:val="0"/>
        <w:autoSpaceDE/>
        <w:autoSpaceDN/>
        <w:bidi w:val="0"/>
        <w:adjustRightInd/>
        <w:snapToGrid/>
        <w:ind w:right="0"/>
        <w:textAlignment w:val="auto"/>
      </w:pPr>
    </w:p>
    <w:p>
      <w:pPr>
        <w:keepNext w:val="0"/>
        <w:keepLines w:val="0"/>
        <w:pageBreakBefore w:val="0"/>
        <w:kinsoku/>
        <w:wordWrap/>
        <w:overflowPunct/>
        <w:topLinePunct w:val="0"/>
        <w:autoSpaceDE/>
        <w:autoSpaceDN/>
        <w:bidi w:val="0"/>
        <w:adjustRightInd/>
        <w:snapToGrid/>
        <w:ind w:right="0"/>
        <w:textAlignment w:val="auto"/>
      </w:pPr>
    </w:p>
    <w:p>
      <w:pPr>
        <w:keepNext w:val="0"/>
        <w:keepLines w:val="0"/>
        <w:pageBreakBefore w:val="0"/>
        <w:kinsoku/>
        <w:wordWrap/>
        <w:overflowPunct/>
        <w:topLinePunct w:val="0"/>
        <w:autoSpaceDE/>
        <w:autoSpaceDN/>
        <w:bidi w:val="0"/>
        <w:adjustRightInd/>
        <w:snapToGrid/>
        <w:ind w:right="0"/>
        <w:textAlignment w:val="auto"/>
      </w:pPr>
    </w:p>
    <w:p>
      <w:pPr>
        <w:spacing w:line="360" w:lineRule="auto"/>
        <w:jc w:val="center"/>
        <w:rPr>
          <w:rFonts w:hint="eastAsia" w:ascii="方正小标宋简体" w:hAnsi="方正小标宋简体" w:eastAsia="方正小标宋简体" w:cs="方正小标宋简体"/>
          <w:b w:val="0"/>
          <w:bCs w:val="0"/>
          <w:color w:val="auto"/>
          <w:sz w:val="44"/>
          <w:szCs w:val="44"/>
        </w:rPr>
      </w:pPr>
      <w:r>
        <w:rPr>
          <w:rFonts w:hint="eastAsia" w:ascii="方正小标宋简体" w:hAnsi="方正小标宋简体" w:eastAsia="方正小标宋简体" w:cs="方正小标宋简体"/>
          <w:b w:val="0"/>
          <w:bCs w:val="0"/>
          <w:color w:val="auto"/>
          <w:sz w:val="44"/>
          <w:szCs w:val="44"/>
          <w:lang w:val="en-US" w:eastAsia="zh-CN"/>
        </w:rPr>
        <w:t>中文</w:t>
      </w:r>
      <w:r>
        <w:rPr>
          <w:rFonts w:hint="eastAsia" w:ascii="方正小标宋简体" w:hAnsi="方正小标宋简体" w:eastAsia="方正小标宋简体" w:cs="方正小标宋简体"/>
          <w:b w:val="0"/>
          <w:bCs w:val="0"/>
          <w:color w:val="auto"/>
          <w:sz w:val="44"/>
          <w:szCs w:val="44"/>
        </w:rPr>
        <w:t xml:space="preserve">“摘要” </w:t>
      </w:r>
      <w:r>
        <w:rPr>
          <w:rFonts w:hint="eastAsia" w:ascii="方正小标宋简体" w:hAnsi="方正小标宋简体" w:eastAsia="方正小标宋简体" w:cs="方正小标宋简体"/>
          <w:b w:val="0"/>
          <w:bCs w:val="0"/>
          <w:color w:val="auto"/>
          <w:sz w:val="44"/>
          <w:szCs w:val="44"/>
          <w:lang w:val="en-US" w:eastAsia="zh-CN"/>
        </w:rPr>
        <w:t>示例</w:t>
      </w:r>
    </w:p>
    <w:p>
      <w:pPr>
        <w:spacing w:line="570" w:lineRule="exact"/>
        <w:rPr>
          <w:rFonts w:hint="eastAsia" w:ascii="Times New Roman" w:hAnsi="Times New Roman" w:cs="宋体"/>
          <w:color w:val="auto"/>
          <w:szCs w:val="21"/>
        </w:rPr>
      </w:pP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黑体" w:cs="黑体"/>
          <w:b w:val="0"/>
          <w:bCs/>
          <w:color w:val="auto"/>
          <w:sz w:val="36"/>
          <w:szCs w:val="36"/>
        </w:rPr>
      </w:pPr>
      <w:r>
        <w:rPr>
          <w:rFonts w:hint="eastAsia" w:ascii="Times New Roman" w:hAnsi="Times New Roman" w:eastAsia="黑体" w:cs="黑体"/>
          <w:b w:val="0"/>
          <w:bCs/>
          <w:color w:val="auto"/>
          <w:sz w:val="36"/>
          <w:szCs w:val="36"/>
        </w:rPr>
        <w:t>摘</w:t>
      </w:r>
      <w:r>
        <w:rPr>
          <w:rFonts w:hint="eastAsia" w:ascii="Times New Roman" w:hAnsi="Times New Roman" w:eastAsia="黑体" w:cs="黑体"/>
          <w:b w:val="0"/>
          <w:bCs/>
          <w:color w:val="auto"/>
          <w:sz w:val="36"/>
          <w:szCs w:val="36"/>
          <w:lang w:val="en-US" w:eastAsia="zh-CN"/>
        </w:rPr>
        <w:t xml:space="preserve">  </w:t>
      </w:r>
      <w:r>
        <w:rPr>
          <w:rFonts w:hint="eastAsia" w:ascii="Times New Roman" w:hAnsi="Times New Roman" w:eastAsia="黑体" w:cs="黑体"/>
          <w:b w:val="0"/>
          <w:bCs/>
          <w:color w:val="auto"/>
          <w:sz w:val="36"/>
          <w:szCs w:val="36"/>
        </w:rPr>
        <w:t>要</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cs="宋体"/>
          <w:color w:val="auto"/>
          <w:szCs w:val="21"/>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全文详细分析了中国电子商务的发展现状，并以中汽虹网为例，介绍了一个完整的电子商务方案。论文分为六个部分：第一部分简述了发展电子商务的必要性和紧迫性；第二部分介绍了电子商务的概念、产生的背景条件及发展趋势和对社会的影响；第三部分介绍电子商务的功能、类别和应用特性及技术环境；第四部分简介国外电子商务成功案例；第五部分全面分析了中国电子商务的背景与运行环境，指出了中国电子商务所不得不面对的“网情” ；第六部分以中汽虹网为例，向读者展示了一个完整的电子商务解决方案。在结束语中，论文揭示了中国已具备了开发电子商务的基本条件和发展中国电子商务的核心是建好网络基础设施，转化国民观念。</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imes New Roman" w:hAnsi="Times New Roman" w:cs="宋体"/>
          <w:color w:val="auto"/>
          <w:szCs w:val="21"/>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黑体" w:cs="Times New Roman"/>
          <w:b w:val="0"/>
          <w:bCs w:val="0"/>
          <w:color w:val="auto"/>
          <w:sz w:val="24"/>
          <w:szCs w:val="24"/>
        </w:rPr>
      </w:pPr>
      <w:r>
        <w:rPr>
          <w:rFonts w:hint="default" w:ascii="Times New Roman" w:hAnsi="Times New Roman" w:eastAsia="黑体" w:cs="Times New Roman"/>
          <w:b w:val="0"/>
          <w:bCs w:val="0"/>
          <w:color w:val="auto"/>
          <w:sz w:val="24"/>
          <w:szCs w:val="24"/>
        </w:rPr>
        <w:t>关键词</w:t>
      </w:r>
      <w:r>
        <w:rPr>
          <w:rFonts w:hint="default" w:ascii="Times New Roman" w:hAnsi="Times New Roman" w:eastAsia="黑体" w:cs="Times New Roman"/>
          <w:b w:val="0"/>
          <w:bCs w:val="0"/>
          <w:color w:val="auto"/>
          <w:sz w:val="24"/>
          <w:szCs w:val="24"/>
          <w:lang w:eastAsia="zh-CN"/>
        </w:rPr>
        <w:t>：</w:t>
      </w:r>
      <w:r>
        <w:rPr>
          <w:rFonts w:hint="default" w:ascii="Times New Roman" w:hAnsi="Times New Roman" w:eastAsia="黑体" w:cs="Times New Roman"/>
          <w:b w:val="0"/>
          <w:bCs w:val="0"/>
          <w:color w:val="auto"/>
          <w:sz w:val="24"/>
          <w:szCs w:val="24"/>
        </w:rPr>
        <w:t>电子商务；</w:t>
      </w:r>
      <w:r>
        <w:rPr>
          <w:rFonts w:hint="eastAsia" w:ascii="Times New Roman" w:hAnsi="Times New Roman" w:eastAsia="黑体" w:cs="Times New Roman"/>
          <w:b w:val="0"/>
          <w:bCs w:val="0"/>
          <w:color w:val="auto"/>
          <w:sz w:val="24"/>
          <w:szCs w:val="24"/>
          <w:lang w:val="en-US" w:eastAsia="zh-CN"/>
        </w:rPr>
        <w:t>互联网</w:t>
      </w:r>
      <w:r>
        <w:rPr>
          <w:rFonts w:hint="default" w:ascii="Times New Roman" w:hAnsi="Times New Roman" w:eastAsia="黑体" w:cs="Times New Roman"/>
          <w:b w:val="0"/>
          <w:bCs w:val="0"/>
          <w:color w:val="auto"/>
          <w:sz w:val="24"/>
          <w:szCs w:val="24"/>
        </w:rPr>
        <w:t>；网上支付</w:t>
      </w:r>
    </w:p>
    <w:p>
      <w:pPr>
        <w:keepNext w:val="0"/>
        <w:keepLines w:val="0"/>
        <w:pageBreakBefore w:val="0"/>
        <w:kinsoku/>
        <w:wordWrap/>
        <w:overflowPunct/>
        <w:topLinePunct w:val="0"/>
        <w:autoSpaceDE/>
        <w:autoSpaceDN/>
        <w:bidi w:val="0"/>
        <w:adjustRightInd/>
        <w:snapToGrid/>
        <w:ind w:right="0"/>
        <w:textAlignment w:val="auto"/>
      </w:pPr>
    </w:p>
    <w:p>
      <w:pPr>
        <w:keepNext w:val="0"/>
        <w:keepLines w:val="0"/>
        <w:pageBreakBefore w:val="0"/>
        <w:kinsoku/>
        <w:wordWrap/>
        <w:overflowPunct/>
        <w:topLinePunct w:val="0"/>
        <w:autoSpaceDE/>
        <w:autoSpaceDN/>
        <w:bidi w:val="0"/>
        <w:adjustRightInd/>
        <w:snapToGrid/>
        <w:ind w:right="0"/>
        <w:textAlignment w:val="auto"/>
      </w:pPr>
    </w:p>
    <w:p>
      <w:pPr>
        <w:keepNext w:val="0"/>
        <w:keepLines w:val="0"/>
        <w:pageBreakBefore w:val="0"/>
        <w:kinsoku/>
        <w:wordWrap/>
        <w:overflowPunct/>
        <w:topLinePunct w:val="0"/>
        <w:autoSpaceDE/>
        <w:autoSpaceDN/>
        <w:bidi w:val="0"/>
        <w:adjustRightInd/>
        <w:snapToGrid/>
        <w:ind w:right="0"/>
        <w:textAlignment w:val="auto"/>
      </w:pPr>
    </w:p>
    <w:p>
      <w:pPr>
        <w:keepNext w:val="0"/>
        <w:keepLines w:val="0"/>
        <w:pageBreakBefore w:val="0"/>
        <w:kinsoku/>
        <w:wordWrap/>
        <w:overflowPunct/>
        <w:topLinePunct w:val="0"/>
        <w:autoSpaceDE/>
        <w:autoSpaceDN/>
        <w:bidi w:val="0"/>
        <w:adjustRightInd/>
        <w:snapToGrid/>
        <w:ind w:right="0"/>
        <w:textAlignment w:val="auto"/>
      </w:pPr>
    </w:p>
    <w:p>
      <w:pPr>
        <w:keepNext w:val="0"/>
        <w:keepLines w:val="0"/>
        <w:pageBreakBefore w:val="0"/>
        <w:kinsoku/>
        <w:wordWrap/>
        <w:overflowPunct/>
        <w:topLinePunct w:val="0"/>
        <w:autoSpaceDE/>
        <w:autoSpaceDN/>
        <w:bidi w:val="0"/>
        <w:adjustRightInd/>
        <w:snapToGrid/>
        <w:ind w:right="0"/>
        <w:textAlignment w:val="auto"/>
      </w:pPr>
    </w:p>
    <w:p>
      <w:pPr>
        <w:keepNext w:val="0"/>
        <w:keepLines w:val="0"/>
        <w:pageBreakBefore w:val="0"/>
        <w:kinsoku/>
        <w:wordWrap/>
        <w:overflowPunct/>
        <w:topLinePunct w:val="0"/>
        <w:autoSpaceDE/>
        <w:autoSpaceDN/>
        <w:bidi w:val="0"/>
        <w:adjustRightInd/>
        <w:snapToGrid/>
        <w:ind w:right="0"/>
        <w:textAlignment w:val="auto"/>
      </w:pPr>
    </w:p>
    <w:p>
      <w:pPr>
        <w:keepNext w:val="0"/>
        <w:keepLines w:val="0"/>
        <w:pageBreakBefore w:val="0"/>
        <w:kinsoku/>
        <w:wordWrap/>
        <w:overflowPunct/>
        <w:topLinePunct w:val="0"/>
        <w:autoSpaceDE/>
        <w:autoSpaceDN/>
        <w:bidi w:val="0"/>
        <w:adjustRightInd/>
        <w:snapToGrid/>
        <w:ind w:right="0"/>
        <w:textAlignment w:val="auto"/>
      </w:pPr>
    </w:p>
    <w:p>
      <w:pPr>
        <w:keepNext w:val="0"/>
        <w:keepLines w:val="0"/>
        <w:pageBreakBefore w:val="0"/>
        <w:kinsoku/>
        <w:wordWrap/>
        <w:overflowPunct/>
        <w:topLinePunct w:val="0"/>
        <w:autoSpaceDE/>
        <w:autoSpaceDN/>
        <w:bidi w:val="0"/>
        <w:adjustRightInd/>
        <w:snapToGrid/>
        <w:ind w:right="0"/>
        <w:textAlignment w:val="auto"/>
      </w:pPr>
    </w:p>
    <w:p>
      <w:pPr>
        <w:keepNext w:val="0"/>
        <w:keepLines w:val="0"/>
        <w:pageBreakBefore w:val="0"/>
        <w:kinsoku/>
        <w:wordWrap/>
        <w:overflowPunct/>
        <w:topLinePunct w:val="0"/>
        <w:autoSpaceDE/>
        <w:autoSpaceDN/>
        <w:bidi w:val="0"/>
        <w:adjustRightInd/>
        <w:snapToGrid/>
        <w:ind w:right="0"/>
        <w:textAlignment w:val="auto"/>
      </w:pPr>
    </w:p>
    <w:p>
      <w:pPr>
        <w:keepNext w:val="0"/>
        <w:keepLines w:val="0"/>
        <w:pageBreakBefore w:val="0"/>
        <w:kinsoku/>
        <w:wordWrap/>
        <w:overflowPunct/>
        <w:topLinePunct w:val="0"/>
        <w:autoSpaceDE/>
        <w:autoSpaceDN/>
        <w:bidi w:val="0"/>
        <w:adjustRightInd/>
        <w:snapToGrid/>
        <w:ind w:right="0"/>
        <w:textAlignment w:val="auto"/>
      </w:pPr>
    </w:p>
    <w:p>
      <w:pPr>
        <w:keepNext w:val="0"/>
        <w:keepLines w:val="0"/>
        <w:pageBreakBefore w:val="0"/>
        <w:kinsoku/>
        <w:wordWrap/>
        <w:overflowPunct/>
        <w:topLinePunct w:val="0"/>
        <w:autoSpaceDE/>
        <w:autoSpaceDN/>
        <w:bidi w:val="0"/>
        <w:adjustRightInd/>
        <w:snapToGrid/>
        <w:ind w:right="0"/>
        <w:textAlignment w:val="auto"/>
      </w:pPr>
    </w:p>
    <w:p>
      <w:pPr>
        <w:keepNext w:val="0"/>
        <w:keepLines w:val="0"/>
        <w:pageBreakBefore w:val="0"/>
        <w:kinsoku/>
        <w:wordWrap/>
        <w:overflowPunct/>
        <w:topLinePunct w:val="0"/>
        <w:autoSpaceDE/>
        <w:autoSpaceDN/>
        <w:bidi w:val="0"/>
        <w:adjustRightInd/>
        <w:snapToGrid/>
        <w:ind w:right="0"/>
        <w:textAlignment w:val="auto"/>
      </w:pPr>
    </w:p>
    <w:p>
      <w:pPr>
        <w:keepNext w:val="0"/>
        <w:keepLines w:val="0"/>
        <w:pageBreakBefore w:val="0"/>
        <w:kinsoku/>
        <w:wordWrap/>
        <w:overflowPunct/>
        <w:topLinePunct w:val="0"/>
        <w:autoSpaceDE/>
        <w:autoSpaceDN/>
        <w:bidi w:val="0"/>
        <w:adjustRightInd/>
        <w:snapToGrid/>
        <w:ind w:right="0"/>
        <w:textAlignment w:val="auto"/>
      </w:pPr>
    </w:p>
    <w:p>
      <w:pPr>
        <w:keepNext w:val="0"/>
        <w:keepLines w:val="0"/>
        <w:pageBreakBefore w:val="0"/>
        <w:kinsoku/>
        <w:wordWrap/>
        <w:overflowPunct/>
        <w:topLinePunct w:val="0"/>
        <w:autoSpaceDE/>
        <w:autoSpaceDN/>
        <w:bidi w:val="0"/>
        <w:adjustRightInd/>
        <w:snapToGrid/>
        <w:ind w:right="0"/>
        <w:textAlignment w:val="auto"/>
      </w:pPr>
    </w:p>
    <w:p>
      <w:pPr>
        <w:keepNext w:val="0"/>
        <w:keepLines w:val="0"/>
        <w:pageBreakBefore w:val="0"/>
        <w:kinsoku/>
        <w:wordWrap/>
        <w:overflowPunct/>
        <w:topLinePunct w:val="0"/>
        <w:autoSpaceDE/>
        <w:autoSpaceDN/>
        <w:bidi w:val="0"/>
        <w:adjustRightInd/>
        <w:snapToGrid/>
        <w:ind w:right="0"/>
        <w:textAlignment w:val="auto"/>
      </w:pPr>
    </w:p>
    <w:p>
      <w:pPr>
        <w:keepNext w:val="0"/>
        <w:keepLines w:val="0"/>
        <w:pageBreakBefore w:val="0"/>
        <w:kinsoku/>
        <w:wordWrap/>
        <w:overflowPunct/>
        <w:topLinePunct w:val="0"/>
        <w:autoSpaceDE/>
        <w:autoSpaceDN/>
        <w:bidi w:val="0"/>
        <w:adjustRightInd/>
        <w:snapToGrid/>
        <w:ind w:right="0"/>
        <w:textAlignment w:val="auto"/>
      </w:pPr>
    </w:p>
    <w:p>
      <w:pPr>
        <w:keepNext w:val="0"/>
        <w:keepLines w:val="0"/>
        <w:pageBreakBefore w:val="0"/>
        <w:kinsoku/>
        <w:wordWrap/>
        <w:overflowPunct/>
        <w:topLinePunct w:val="0"/>
        <w:autoSpaceDE/>
        <w:autoSpaceDN/>
        <w:bidi w:val="0"/>
        <w:adjustRightInd/>
        <w:snapToGrid/>
        <w:ind w:right="0"/>
        <w:textAlignment w:val="auto"/>
      </w:pPr>
    </w:p>
    <w:p>
      <w:pPr>
        <w:keepNext w:val="0"/>
        <w:keepLines w:val="0"/>
        <w:pageBreakBefore w:val="0"/>
        <w:kinsoku/>
        <w:wordWrap/>
        <w:overflowPunct/>
        <w:topLinePunct w:val="0"/>
        <w:autoSpaceDE/>
        <w:autoSpaceDN/>
        <w:bidi w:val="0"/>
        <w:adjustRightInd/>
        <w:snapToGrid/>
        <w:ind w:right="0"/>
        <w:textAlignment w:val="auto"/>
      </w:pPr>
    </w:p>
    <w:p>
      <w:pPr>
        <w:keepNext w:val="0"/>
        <w:keepLines w:val="0"/>
        <w:pageBreakBefore w:val="0"/>
        <w:kinsoku/>
        <w:wordWrap/>
        <w:overflowPunct/>
        <w:topLinePunct w:val="0"/>
        <w:autoSpaceDE/>
        <w:autoSpaceDN/>
        <w:bidi w:val="0"/>
        <w:adjustRightInd/>
        <w:snapToGrid/>
        <w:ind w:right="0"/>
        <w:textAlignment w:val="auto"/>
      </w:pPr>
    </w:p>
    <w:p>
      <w:pPr>
        <w:keepNext w:val="0"/>
        <w:keepLines w:val="0"/>
        <w:pageBreakBefore w:val="0"/>
        <w:kinsoku/>
        <w:wordWrap/>
        <w:overflowPunct/>
        <w:topLinePunct w:val="0"/>
        <w:autoSpaceDE/>
        <w:autoSpaceDN/>
        <w:bidi w:val="0"/>
        <w:adjustRightInd/>
        <w:snapToGrid/>
        <w:ind w:right="0"/>
        <w:textAlignment w:val="auto"/>
      </w:pPr>
    </w:p>
    <w:p>
      <w:pPr>
        <w:keepNext w:val="0"/>
        <w:keepLines w:val="0"/>
        <w:pageBreakBefore w:val="0"/>
        <w:kinsoku/>
        <w:wordWrap/>
        <w:overflowPunct/>
        <w:topLinePunct w:val="0"/>
        <w:autoSpaceDE/>
        <w:autoSpaceDN/>
        <w:bidi w:val="0"/>
        <w:adjustRightInd/>
        <w:snapToGrid/>
        <w:ind w:right="0"/>
        <w:textAlignment w:val="auto"/>
      </w:pPr>
    </w:p>
    <w:p>
      <w:pPr>
        <w:keepNext w:val="0"/>
        <w:keepLines w:val="0"/>
        <w:pageBreakBefore w:val="0"/>
        <w:kinsoku/>
        <w:wordWrap/>
        <w:overflowPunct/>
        <w:topLinePunct w:val="0"/>
        <w:autoSpaceDE/>
        <w:autoSpaceDN/>
        <w:bidi w:val="0"/>
        <w:adjustRightInd/>
        <w:snapToGrid/>
        <w:ind w:right="0"/>
        <w:textAlignment w:val="auto"/>
      </w:pPr>
    </w:p>
    <w:p>
      <w:pPr>
        <w:jc w:val="center"/>
        <w:rPr>
          <w:rFonts w:hint="eastAsia" w:ascii="方正小标宋简体" w:hAnsi="方正小标宋简体" w:eastAsia="方正小标宋简体" w:cs="方正小标宋简体"/>
          <w:b w:val="0"/>
          <w:bCs w:val="0"/>
          <w:color w:val="auto"/>
          <w:sz w:val="44"/>
          <w:szCs w:val="44"/>
        </w:rPr>
        <w:sectPr>
          <w:headerReference r:id="rId5" w:type="default"/>
          <w:footerReference r:id="rId6" w:type="default"/>
          <w:pgSz w:w="11906" w:h="16838"/>
          <w:pgMar w:top="1440" w:right="1440" w:bottom="1440" w:left="1440" w:header="851" w:footer="992" w:gutter="0"/>
          <w:pgNumType w:fmt="decimal" w:start="1"/>
          <w:cols w:space="425" w:num="1"/>
          <w:docGrid w:type="lines" w:linePitch="312" w:charSpace="0"/>
        </w:sectPr>
      </w:pPr>
    </w:p>
    <w:p>
      <w:pPr>
        <w:jc w:val="center"/>
        <w:rPr>
          <w:rFonts w:hint="eastAsia" w:ascii="方正小标宋简体" w:hAnsi="方正小标宋简体" w:eastAsia="方正小标宋简体" w:cs="方正小标宋简体"/>
          <w:b w:val="0"/>
          <w:bCs w:val="0"/>
          <w:color w:val="auto"/>
          <w:sz w:val="44"/>
          <w:szCs w:val="44"/>
          <w:lang w:val="en-US" w:eastAsia="zh-CN"/>
        </w:rPr>
      </w:pPr>
      <w:r>
        <w:rPr>
          <w:rFonts w:hint="eastAsia" w:ascii="方正小标宋简体" w:hAnsi="方正小标宋简体" w:eastAsia="方正小标宋简体" w:cs="方正小标宋简体"/>
          <w:b w:val="0"/>
          <w:bCs w:val="0"/>
          <w:color w:val="auto"/>
          <w:sz w:val="44"/>
          <w:szCs w:val="44"/>
        </w:rPr>
        <w:t xml:space="preserve">英文“摘要” </w:t>
      </w:r>
      <w:r>
        <w:rPr>
          <w:rFonts w:hint="eastAsia" w:ascii="方正小标宋简体" w:hAnsi="方正小标宋简体" w:eastAsia="方正小标宋简体" w:cs="方正小标宋简体"/>
          <w:b w:val="0"/>
          <w:bCs w:val="0"/>
          <w:color w:val="auto"/>
          <w:sz w:val="44"/>
          <w:szCs w:val="44"/>
          <w:lang w:val="en-US" w:eastAsia="zh-CN"/>
        </w:rPr>
        <w:t>示例</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黑体" w:cs="Times New Roman"/>
          <w:b/>
          <w:bCs w:val="0"/>
          <w:color w:val="auto"/>
          <w:sz w:val="36"/>
          <w:szCs w:val="36"/>
        </w:rPr>
      </w:pP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黑体" w:cs="Times New Roman"/>
          <w:b/>
          <w:bCs w:val="0"/>
          <w:color w:val="auto"/>
          <w:sz w:val="36"/>
          <w:szCs w:val="36"/>
        </w:rPr>
      </w:pPr>
      <w:r>
        <w:rPr>
          <w:rFonts w:hint="default" w:ascii="Times New Roman" w:hAnsi="Times New Roman" w:eastAsia="黑体" w:cs="Times New Roman"/>
          <w:b/>
          <w:bCs w:val="0"/>
          <w:color w:val="auto"/>
          <w:sz w:val="36"/>
          <w:szCs w:val="36"/>
        </w:rPr>
        <w:t>ABSTRACT</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cs="Times New Roman"/>
          <w:b/>
          <w:bCs/>
          <w:color w:val="auto"/>
          <w:szCs w:val="21"/>
        </w:rPr>
      </w:pPr>
    </w:p>
    <w:p>
      <w:pPr>
        <w:pStyle w:val="8"/>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This thesis analysises the present situation of e-Business in China in detail.</w:t>
      </w:r>
      <w:r>
        <w:rPr>
          <w:rFonts w:hint="default"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rPr>
        <w:t>It makes China Automotive Rainbow Net Co.</w:t>
      </w:r>
      <w:r>
        <w:rPr>
          <w:rFonts w:hint="default" w:ascii="Times New Roman" w:hAnsi="Times New Roman" w:cs="Times New Roman"/>
          <w:color w:val="auto"/>
          <w:sz w:val="24"/>
          <w:szCs w:val="24"/>
          <w:lang w:eastAsia="zh-CN"/>
        </w:rPr>
        <w:t>,</w:t>
      </w:r>
      <w:r>
        <w:rPr>
          <w:rFonts w:hint="default"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rPr>
        <w:t>Ltd.as an example and shows reader a complete e-Business resolved plan.There are six parts in this thesis.</w:t>
      </w:r>
      <w:r>
        <w:rPr>
          <w:rFonts w:hint="default"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rPr>
        <w:t>The first part is the preface.</w:t>
      </w:r>
      <w:r>
        <w:rPr>
          <w:rFonts w:hint="default"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rPr>
        <w:t>The preface brief introduces that it is essential and urgent to develop e-Business.</w:t>
      </w:r>
      <w:r>
        <w:rPr>
          <w:rFonts w:hint="default"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rPr>
        <w:t>The second part presents the conception</w:t>
      </w:r>
      <w:r>
        <w:rPr>
          <w:rFonts w:hint="default" w:ascii="Times New Roman" w:hAnsi="Times New Roman" w:cs="Times New Roman"/>
          <w:color w:val="auto"/>
          <w:sz w:val="24"/>
          <w:szCs w:val="24"/>
          <w:lang w:eastAsia="zh-CN"/>
        </w:rPr>
        <w:t>,</w:t>
      </w:r>
      <w:r>
        <w:rPr>
          <w:rFonts w:hint="default"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rPr>
        <w:t>the background.</w:t>
      </w:r>
      <w:r>
        <w:rPr>
          <w:rFonts w:hint="default"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rPr>
        <w:t>The third part introduces the function</w:t>
      </w:r>
      <w:r>
        <w:rPr>
          <w:rFonts w:hint="default" w:ascii="Times New Roman" w:hAnsi="Times New Roman" w:cs="Times New Roman"/>
          <w:color w:val="auto"/>
          <w:sz w:val="24"/>
          <w:szCs w:val="24"/>
          <w:lang w:eastAsia="zh-CN"/>
        </w:rPr>
        <w:t>,</w:t>
      </w:r>
      <w:r>
        <w:rPr>
          <w:rFonts w:hint="default"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rPr>
        <w:t>the classification</w:t>
      </w:r>
      <w:r>
        <w:rPr>
          <w:rFonts w:hint="default" w:ascii="Times New Roman" w:hAnsi="Times New Roman" w:cs="Times New Roman"/>
          <w:color w:val="auto"/>
          <w:sz w:val="24"/>
          <w:szCs w:val="24"/>
          <w:lang w:eastAsia="zh-CN"/>
        </w:rPr>
        <w:t>,</w:t>
      </w:r>
      <w:r>
        <w:rPr>
          <w:rFonts w:hint="default"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rPr>
        <w:t>the distinguishing feature and technique environment of e-Business. The forth part list several successful examples of e-Business in foreign countries. The fifth part comprehensively analysises the background and applying situation of e-Business in China.</w:t>
      </w:r>
      <w:r>
        <w:rPr>
          <w:rFonts w:hint="default"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rPr>
        <w:t>The last part shows reader the e-Business resolved plan.</w:t>
      </w:r>
      <w:r>
        <w:rPr>
          <w:rFonts w:hint="default"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rPr>
        <w:t>At last</w:t>
      </w:r>
      <w:r>
        <w:rPr>
          <w:rFonts w:hint="default" w:ascii="Times New Roman" w:hAnsi="Times New Roman" w:cs="Times New Roman"/>
          <w:color w:val="auto"/>
          <w:sz w:val="24"/>
          <w:szCs w:val="24"/>
          <w:lang w:eastAsia="zh-CN"/>
        </w:rPr>
        <w:t>,</w:t>
      </w:r>
      <w:r>
        <w:rPr>
          <w:rFonts w:hint="default"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rPr>
        <w:t>it draws the conclusion that there exits the basic possibility so in China e-Business will success in one day. The core issue of developing e-Business in China is that building up the basic installation of net and changes the old concept of Chinese people.</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cs="Times New Roman"/>
          <w:color w:val="auto"/>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left="1265" w:hanging="1446" w:hangingChars="600"/>
        <w:textAlignment w:val="auto"/>
        <w:rPr>
          <w:rFonts w:ascii="Times New Roman" w:hAnsi="Times New Roman" w:eastAsia="仿宋" w:cs="Helvetica"/>
          <w:color w:val="auto"/>
          <w:sz w:val="32"/>
          <w:szCs w:val="32"/>
          <w:shd w:val="clear" w:color="auto" w:fill="FFFFFF"/>
        </w:rPr>
      </w:pPr>
      <w:r>
        <w:rPr>
          <w:rFonts w:hint="default" w:ascii="Times New Roman" w:hAnsi="Times New Roman" w:cs="Times New Roman"/>
          <w:b/>
          <w:bCs/>
          <w:color w:val="auto"/>
          <w:sz w:val="24"/>
          <w:szCs w:val="24"/>
        </w:rPr>
        <w:t>Keywords</w:t>
      </w:r>
      <w:r>
        <w:rPr>
          <w:rFonts w:hint="default" w:ascii="Times New Roman" w:hAnsi="Times New Roman" w:cs="Times New Roman"/>
          <w:b/>
          <w:bCs/>
          <w:color w:val="auto"/>
          <w:sz w:val="24"/>
          <w:szCs w:val="24"/>
          <w:lang w:val="en-US" w:eastAsia="zh-CN"/>
        </w:rPr>
        <w:t xml:space="preserve">: </w:t>
      </w:r>
      <w:r>
        <w:rPr>
          <w:rFonts w:hint="default" w:ascii="Times New Roman" w:hAnsi="Times New Roman" w:cs="Times New Roman"/>
          <w:b w:val="0"/>
          <w:bCs w:val="0"/>
          <w:color w:val="auto"/>
          <w:sz w:val="24"/>
          <w:szCs w:val="24"/>
          <w:lang w:val="en-US" w:eastAsia="zh-CN"/>
        </w:rPr>
        <w:t>E</w:t>
      </w:r>
      <w:r>
        <w:rPr>
          <w:rFonts w:hint="default" w:ascii="Times New Roman" w:hAnsi="Times New Roman" w:cs="Times New Roman"/>
          <w:b w:val="0"/>
          <w:bCs w:val="0"/>
          <w:color w:val="auto"/>
          <w:sz w:val="24"/>
          <w:szCs w:val="24"/>
        </w:rPr>
        <w:t>-Business</w:t>
      </w:r>
      <w:r>
        <w:rPr>
          <w:rFonts w:hint="default" w:ascii="Times New Roman" w:hAnsi="Times New Roman" w:cs="Times New Roman"/>
          <w:b w:val="0"/>
          <w:bCs w:val="0"/>
          <w:color w:val="auto"/>
          <w:sz w:val="24"/>
          <w:szCs w:val="24"/>
          <w:lang w:val="en-US" w:eastAsia="zh-CN"/>
        </w:rPr>
        <w:t>; I</w:t>
      </w:r>
      <w:r>
        <w:rPr>
          <w:rFonts w:hint="default" w:ascii="Times New Roman" w:hAnsi="Times New Roman" w:cs="Times New Roman"/>
          <w:b w:val="0"/>
          <w:bCs w:val="0"/>
          <w:color w:val="auto"/>
          <w:sz w:val="24"/>
          <w:szCs w:val="24"/>
        </w:rPr>
        <w:t>nternet</w:t>
      </w:r>
      <w:r>
        <w:rPr>
          <w:rFonts w:hint="default" w:ascii="Times New Roman" w:hAnsi="Times New Roman" w:cs="Times New Roman"/>
          <w:b w:val="0"/>
          <w:bCs w:val="0"/>
          <w:color w:val="auto"/>
          <w:sz w:val="24"/>
          <w:szCs w:val="24"/>
          <w:lang w:val="en-US" w:eastAsia="zh-CN"/>
        </w:rPr>
        <w:t>;</w:t>
      </w:r>
      <w:r>
        <w:rPr>
          <w:rFonts w:hint="eastAsia" w:ascii="Times New Roman" w:hAnsi="Times New Roman" w:cs="Times New Roman"/>
          <w:b w:val="0"/>
          <w:bCs w:val="0"/>
          <w:color w:val="auto"/>
          <w:sz w:val="24"/>
          <w:szCs w:val="24"/>
          <w:lang w:val="en-US" w:eastAsia="zh-CN"/>
        </w:rPr>
        <w:t xml:space="preserve"> </w:t>
      </w:r>
      <w:r>
        <w:rPr>
          <w:rFonts w:hint="default" w:ascii="Times New Roman" w:hAnsi="Times New Roman" w:cs="Times New Roman"/>
          <w:b w:val="0"/>
          <w:bCs w:val="0"/>
          <w:color w:val="auto"/>
          <w:sz w:val="24"/>
          <w:szCs w:val="24"/>
          <w:lang w:val="en-US" w:eastAsia="zh-CN"/>
        </w:rPr>
        <w:t>N</w:t>
      </w:r>
      <w:r>
        <w:rPr>
          <w:rFonts w:hint="default" w:ascii="Times New Roman" w:hAnsi="Times New Roman" w:cs="Times New Roman"/>
          <w:b w:val="0"/>
          <w:bCs w:val="0"/>
          <w:color w:val="auto"/>
          <w:sz w:val="24"/>
          <w:szCs w:val="24"/>
        </w:rPr>
        <w:t>et-payment</w:t>
      </w:r>
    </w:p>
    <w:p>
      <w:pPr>
        <w:keepNext w:val="0"/>
        <w:keepLines w:val="0"/>
        <w:pageBreakBefore w:val="0"/>
        <w:kinsoku/>
        <w:wordWrap/>
        <w:overflowPunct/>
        <w:topLinePunct w:val="0"/>
        <w:autoSpaceDE/>
        <w:autoSpaceDN/>
        <w:bidi w:val="0"/>
        <w:adjustRightInd/>
        <w:snapToGrid/>
        <w:ind w:right="0"/>
        <w:textAlignment w:val="auto"/>
      </w:pPr>
    </w:p>
    <w:p>
      <w:pPr>
        <w:keepNext w:val="0"/>
        <w:keepLines w:val="0"/>
        <w:pageBreakBefore w:val="0"/>
        <w:kinsoku/>
        <w:wordWrap/>
        <w:overflowPunct/>
        <w:topLinePunct w:val="0"/>
        <w:autoSpaceDE/>
        <w:autoSpaceDN/>
        <w:bidi w:val="0"/>
        <w:adjustRightInd/>
        <w:snapToGrid/>
        <w:ind w:right="0"/>
        <w:textAlignment w:val="auto"/>
      </w:pPr>
    </w:p>
    <w:p>
      <w:pPr>
        <w:keepNext w:val="0"/>
        <w:keepLines w:val="0"/>
        <w:pageBreakBefore w:val="0"/>
        <w:kinsoku/>
        <w:wordWrap/>
        <w:overflowPunct/>
        <w:topLinePunct w:val="0"/>
        <w:autoSpaceDE/>
        <w:autoSpaceDN/>
        <w:bidi w:val="0"/>
        <w:adjustRightInd/>
        <w:snapToGrid/>
        <w:ind w:right="0"/>
        <w:textAlignment w:val="auto"/>
      </w:pPr>
    </w:p>
    <w:p>
      <w:pPr>
        <w:keepNext w:val="0"/>
        <w:keepLines w:val="0"/>
        <w:pageBreakBefore w:val="0"/>
        <w:kinsoku/>
        <w:wordWrap/>
        <w:overflowPunct/>
        <w:topLinePunct w:val="0"/>
        <w:autoSpaceDE/>
        <w:autoSpaceDN/>
        <w:bidi w:val="0"/>
        <w:adjustRightInd/>
        <w:snapToGrid/>
        <w:ind w:right="0"/>
        <w:textAlignment w:val="auto"/>
      </w:pPr>
    </w:p>
    <w:p>
      <w:pPr>
        <w:keepNext w:val="0"/>
        <w:keepLines w:val="0"/>
        <w:pageBreakBefore w:val="0"/>
        <w:kinsoku/>
        <w:wordWrap/>
        <w:overflowPunct/>
        <w:topLinePunct w:val="0"/>
        <w:autoSpaceDE/>
        <w:autoSpaceDN/>
        <w:bidi w:val="0"/>
        <w:adjustRightInd/>
        <w:snapToGrid/>
        <w:ind w:right="0"/>
        <w:textAlignment w:val="auto"/>
      </w:pPr>
    </w:p>
    <w:p>
      <w:pPr>
        <w:keepNext w:val="0"/>
        <w:keepLines w:val="0"/>
        <w:pageBreakBefore w:val="0"/>
        <w:kinsoku/>
        <w:wordWrap/>
        <w:overflowPunct/>
        <w:topLinePunct w:val="0"/>
        <w:autoSpaceDE/>
        <w:autoSpaceDN/>
        <w:bidi w:val="0"/>
        <w:adjustRightInd/>
        <w:snapToGrid/>
        <w:ind w:right="0"/>
        <w:textAlignment w:val="auto"/>
      </w:pPr>
    </w:p>
    <w:p>
      <w:pPr>
        <w:keepNext w:val="0"/>
        <w:keepLines w:val="0"/>
        <w:pageBreakBefore w:val="0"/>
        <w:kinsoku/>
        <w:wordWrap/>
        <w:overflowPunct/>
        <w:topLinePunct w:val="0"/>
        <w:autoSpaceDE/>
        <w:autoSpaceDN/>
        <w:bidi w:val="0"/>
        <w:adjustRightInd/>
        <w:snapToGrid/>
        <w:ind w:right="0"/>
        <w:textAlignment w:val="auto"/>
      </w:pPr>
    </w:p>
    <w:p>
      <w:pPr>
        <w:keepNext w:val="0"/>
        <w:keepLines w:val="0"/>
        <w:pageBreakBefore w:val="0"/>
        <w:kinsoku/>
        <w:wordWrap/>
        <w:overflowPunct/>
        <w:topLinePunct w:val="0"/>
        <w:autoSpaceDE/>
        <w:autoSpaceDN/>
        <w:bidi w:val="0"/>
        <w:adjustRightInd/>
        <w:snapToGrid/>
        <w:ind w:right="0"/>
        <w:textAlignment w:val="auto"/>
      </w:pPr>
    </w:p>
    <w:p>
      <w:pPr>
        <w:keepNext w:val="0"/>
        <w:keepLines w:val="0"/>
        <w:pageBreakBefore w:val="0"/>
        <w:kinsoku/>
        <w:wordWrap/>
        <w:overflowPunct/>
        <w:topLinePunct w:val="0"/>
        <w:autoSpaceDE/>
        <w:autoSpaceDN/>
        <w:bidi w:val="0"/>
        <w:adjustRightInd/>
        <w:snapToGrid/>
        <w:ind w:right="0"/>
        <w:textAlignment w:val="auto"/>
      </w:pPr>
    </w:p>
    <w:p>
      <w:pPr>
        <w:keepNext w:val="0"/>
        <w:keepLines w:val="0"/>
        <w:pageBreakBefore w:val="0"/>
        <w:kinsoku/>
        <w:wordWrap/>
        <w:overflowPunct/>
        <w:topLinePunct w:val="0"/>
        <w:autoSpaceDE/>
        <w:autoSpaceDN/>
        <w:bidi w:val="0"/>
        <w:adjustRightInd/>
        <w:snapToGrid/>
        <w:ind w:right="0"/>
        <w:textAlignment w:val="auto"/>
      </w:pPr>
    </w:p>
    <w:p>
      <w:pPr>
        <w:keepNext w:val="0"/>
        <w:keepLines w:val="0"/>
        <w:pageBreakBefore w:val="0"/>
        <w:kinsoku/>
        <w:wordWrap/>
        <w:overflowPunct/>
        <w:topLinePunct w:val="0"/>
        <w:autoSpaceDE/>
        <w:autoSpaceDN/>
        <w:bidi w:val="0"/>
        <w:adjustRightInd/>
        <w:snapToGrid/>
        <w:ind w:right="0"/>
        <w:textAlignment w:val="auto"/>
      </w:pPr>
    </w:p>
    <w:p>
      <w:pPr>
        <w:keepNext w:val="0"/>
        <w:keepLines w:val="0"/>
        <w:pageBreakBefore w:val="0"/>
        <w:kinsoku/>
        <w:wordWrap/>
        <w:overflowPunct/>
        <w:topLinePunct w:val="0"/>
        <w:autoSpaceDE/>
        <w:autoSpaceDN/>
        <w:bidi w:val="0"/>
        <w:adjustRightInd/>
        <w:snapToGrid/>
        <w:ind w:right="0"/>
        <w:textAlignment w:val="auto"/>
      </w:pPr>
    </w:p>
    <w:p>
      <w:pPr>
        <w:keepNext w:val="0"/>
        <w:keepLines w:val="0"/>
        <w:pageBreakBefore w:val="0"/>
        <w:kinsoku/>
        <w:wordWrap/>
        <w:overflowPunct/>
        <w:topLinePunct w:val="0"/>
        <w:autoSpaceDE/>
        <w:autoSpaceDN/>
        <w:bidi w:val="0"/>
        <w:adjustRightInd/>
        <w:snapToGrid/>
        <w:ind w:right="0"/>
        <w:textAlignment w:val="auto"/>
      </w:pPr>
    </w:p>
    <w:p>
      <w:pPr>
        <w:keepNext w:val="0"/>
        <w:keepLines w:val="0"/>
        <w:pageBreakBefore w:val="0"/>
        <w:kinsoku/>
        <w:wordWrap/>
        <w:overflowPunct/>
        <w:topLinePunct w:val="0"/>
        <w:autoSpaceDE/>
        <w:autoSpaceDN/>
        <w:bidi w:val="0"/>
        <w:adjustRightInd/>
        <w:snapToGrid/>
        <w:ind w:right="0"/>
        <w:textAlignment w:val="auto"/>
      </w:pPr>
    </w:p>
    <w:p>
      <w:pPr>
        <w:keepNext w:val="0"/>
        <w:keepLines w:val="0"/>
        <w:pageBreakBefore w:val="0"/>
        <w:kinsoku/>
        <w:wordWrap/>
        <w:overflowPunct/>
        <w:topLinePunct w:val="0"/>
        <w:autoSpaceDE/>
        <w:autoSpaceDN/>
        <w:bidi w:val="0"/>
        <w:adjustRightInd/>
        <w:snapToGrid/>
        <w:ind w:right="0"/>
        <w:textAlignment w:val="auto"/>
      </w:pPr>
    </w:p>
    <w:p>
      <w:pPr>
        <w:keepNext w:val="0"/>
        <w:keepLines w:val="0"/>
        <w:pageBreakBefore w:val="0"/>
        <w:kinsoku/>
        <w:wordWrap/>
        <w:overflowPunct/>
        <w:topLinePunct w:val="0"/>
        <w:autoSpaceDE/>
        <w:autoSpaceDN/>
        <w:bidi w:val="0"/>
        <w:adjustRightInd/>
        <w:snapToGrid/>
        <w:ind w:right="0"/>
        <w:textAlignment w:val="auto"/>
      </w:pPr>
    </w:p>
    <w:p>
      <w:pPr>
        <w:keepNext w:val="0"/>
        <w:keepLines w:val="0"/>
        <w:pageBreakBefore w:val="0"/>
        <w:kinsoku/>
        <w:wordWrap/>
        <w:overflowPunct/>
        <w:topLinePunct w:val="0"/>
        <w:autoSpaceDE/>
        <w:autoSpaceDN/>
        <w:bidi w:val="0"/>
        <w:adjustRightInd/>
        <w:snapToGrid/>
        <w:ind w:right="0"/>
        <w:textAlignment w:val="auto"/>
      </w:pPr>
    </w:p>
    <w:p>
      <w:pPr>
        <w:keepNext w:val="0"/>
        <w:keepLines w:val="0"/>
        <w:pageBreakBefore w:val="0"/>
        <w:kinsoku/>
        <w:wordWrap/>
        <w:overflowPunct/>
        <w:topLinePunct w:val="0"/>
        <w:autoSpaceDE/>
        <w:autoSpaceDN/>
        <w:bidi w:val="0"/>
        <w:adjustRightInd/>
        <w:snapToGrid/>
        <w:ind w:right="0"/>
        <w:textAlignment w:val="auto"/>
      </w:pPr>
    </w:p>
    <w:p>
      <w:pPr>
        <w:jc w:val="center"/>
        <w:rPr>
          <w:rFonts w:hint="eastAsia" w:ascii="方正小标宋简体" w:hAnsi="方正小标宋简体" w:eastAsia="方正小标宋简体" w:cs="方正小标宋简体"/>
          <w:b w:val="0"/>
          <w:bCs w:val="0"/>
          <w:color w:val="auto"/>
          <w:sz w:val="44"/>
          <w:szCs w:val="44"/>
        </w:rPr>
        <w:sectPr>
          <w:footerReference r:id="rId7" w:type="default"/>
          <w:pgSz w:w="11906" w:h="16838"/>
          <w:pgMar w:top="1440" w:right="1440" w:bottom="1440" w:left="1440" w:header="851" w:footer="992" w:gutter="0"/>
          <w:pgNumType w:fmt="decimal" w:start="1"/>
          <w:cols w:space="425" w:num="1"/>
          <w:docGrid w:type="lines" w:linePitch="312" w:charSpace="0"/>
        </w:sectPr>
      </w:pPr>
    </w:p>
    <w:p>
      <w:pPr>
        <w:jc w:val="center"/>
        <w:rPr>
          <w:rFonts w:hint="eastAsia" w:ascii="方正小标宋简体" w:hAnsi="方正小标宋简体" w:eastAsia="方正小标宋简体" w:cs="方正小标宋简体"/>
          <w:b w:val="0"/>
          <w:bCs w:val="0"/>
          <w:color w:val="auto"/>
          <w:sz w:val="44"/>
          <w:szCs w:val="44"/>
        </w:rPr>
      </w:pPr>
      <w:bookmarkStart w:id="0" w:name="_GoBack"/>
      <w:bookmarkEnd w:id="0"/>
      <w:r>
        <w:rPr>
          <w:rFonts w:hint="eastAsia" w:ascii="方正小标宋简体" w:hAnsi="方正小标宋简体" w:eastAsia="方正小标宋简体" w:cs="方正小标宋简体"/>
          <w:b w:val="0"/>
          <w:bCs w:val="0"/>
          <w:color w:val="auto"/>
          <w:sz w:val="44"/>
          <w:szCs w:val="44"/>
        </w:rPr>
        <w:t>“目录”</w:t>
      </w:r>
      <w:r>
        <w:rPr>
          <w:rFonts w:hint="eastAsia" w:ascii="方正小标宋简体" w:hAnsi="方正小标宋简体" w:eastAsia="方正小标宋简体" w:cs="方正小标宋简体"/>
          <w:b w:val="0"/>
          <w:bCs w:val="0"/>
          <w:color w:val="auto"/>
          <w:sz w:val="44"/>
          <w:szCs w:val="44"/>
          <w:lang w:val="en-US" w:eastAsia="zh-CN"/>
        </w:rPr>
        <w:t>示例</w:t>
      </w:r>
    </w:p>
    <w:p>
      <w:pPr>
        <w:jc w:val="center"/>
        <w:rPr>
          <w:rFonts w:hint="eastAsia" w:ascii="Times New Roman" w:hAnsi="Times New Roman" w:eastAsia="黑体" w:cs="黑体"/>
          <w:b w:val="0"/>
          <w:bCs w:val="0"/>
          <w:color w:val="auto"/>
          <w:sz w:val="36"/>
          <w:szCs w:val="36"/>
        </w:rPr>
      </w:pPr>
    </w:p>
    <w:p>
      <w:pPr>
        <w:jc w:val="center"/>
        <w:rPr>
          <w:rFonts w:hint="eastAsia" w:ascii="Times New Roman" w:hAnsi="Times New Roman" w:eastAsia="黑体" w:cs="黑体"/>
          <w:b w:val="0"/>
          <w:bCs w:val="0"/>
          <w:color w:val="auto"/>
          <w:sz w:val="24"/>
          <w:szCs w:val="24"/>
        </w:rPr>
      </w:pPr>
      <w:r>
        <w:rPr>
          <w:rFonts w:hint="eastAsia" w:ascii="Times New Roman" w:hAnsi="Times New Roman" w:eastAsia="黑体" w:cs="黑体"/>
          <w:b w:val="0"/>
          <w:bCs w:val="0"/>
          <w:color w:val="auto"/>
          <w:sz w:val="36"/>
          <w:szCs w:val="36"/>
        </w:rPr>
        <w:t>目</w:t>
      </w:r>
      <w:r>
        <w:rPr>
          <w:rFonts w:hint="eastAsia" w:ascii="Times New Roman" w:hAnsi="Times New Roman" w:eastAsia="黑体" w:cs="黑体"/>
          <w:b w:val="0"/>
          <w:bCs w:val="0"/>
          <w:color w:val="auto"/>
          <w:sz w:val="36"/>
          <w:szCs w:val="36"/>
          <w:lang w:val="en-US" w:eastAsia="zh-CN"/>
        </w:rPr>
        <w:t xml:space="preserve">  </w:t>
      </w:r>
      <w:r>
        <w:rPr>
          <w:rFonts w:hint="eastAsia" w:ascii="Times New Roman" w:hAnsi="Times New Roman" w:eastAsia="黑体" w:cs="黑体"/>
          <w:b w:val="0"/>
          <w:bCs w:val="0"/>
          <w:color w:val="auto"/>
          <w:sz w:val="36"/>
          <w:szCs w:val="36"/>
        </w:rPr>
        <w:t>录</w:t>
      </w:r>
    </w:p>
    <w:p>
      <w:pPr>
        <w:jc w:val="center"/>
        <w:rPr>
          <w:rFonts w:hint="eastAsia" w:ascii="Times New Roman" w:hAnsi="Times New Roman" w:eastAsia="黑体" w:cs="黑体"/>
          <w:b w:val="0"/>
          <w:bCs w:val="0"/>
          <w:color w:val="auto"/>
          <w:sz w:val="24"/>
          <w:szCs w:val="24"/>
        </w:rPr>
      </w:pPr>
    </w:p>
    <w:p>
      <w:pPr>
        <w:jc w:val="distribute"/>
        <w:rPr>
          <w:rFonts w:hint="eastAsia" w:ascii="Times New Roman" w:hAnsi="Times New Roman" w:eastAsia="黑体" w:cs="黑体"/>
          <w:b w:val="0"/>
          <w:bCs w:val="0"/>
          <w:color w:val="auto"/>
          <w:sz w:val="24"/>
          <w:szCs w:val="24"/>
          <w:lang w:val="en-US" w:eastAsia="zh-CN"/>
        </w:rPr>
      </w:pPr>
      <w:r>
        <w:rPr>
          <w:rFonts w:hint="eastAsia" w:ascii="Times New Roman" w:hAnsi="Times New Roman" w:eastAsia="黑体" w:cs="宋体"/>
          <w:b w:val="0"/>
          <w:bCs w:val="0"/>
          <w:color w:val="auto"/>
          <w:sz w:val="24"/>
          <w:szCs w:val="24"/>
          <w:lang w:val="en-US" w:eastAsia="zh-CN"/>
        </w:rPr>
        <w:t>摘 要</w:t>
      </w:r>
      <w:r>
        <w:rPr>
          <w:rFonts w:hint="eastAsia" w:ascii="Times New Roman" w:hAnsi="Times New Roman" w:eastAsia="黑体" w:cs="黑体"/>
          <w:b w:val="0"/>
          <w:bCs w:val="0"/>
          <w:color w:val="auto"/>
          <w:sz w:val="24"/>
          <w:szCs w:val="24"/>
          <w:lang w:val="en-US" w:eastAsia="zh-CN"/>
        </w:rPr>
        <w:t xml:space="preserve">…………………………………………………………………………………I </w:t>
      </w:r>
    </w:p>
    <w:p>
      <w:pPr>
        <w:keepNext w:val="0"/>
        <w:keepLines w:val="0"/>
        <w:pageBreakBefore w:val="0"/>
        <w:widowControl w:val="0"/>
        <w:numPr>
          <w:ilvl w:val="0"/>
          <w:numId w:val="0"/>
        </w:numPr>
        <w:kinsoku/>
        <w:wordWrap/>
        <w:overflowPunct/>
        <w:topLinePunct w:val="0"/>
        <w:autoSpaceDE/>
        <w:autoSpaceDN/>
        <w:bidi w:val="0"/>
        <w:adjustRightInd/>
        <w:snapToGrid/>
        <w:spacing w:line="312" w:lineRule="auto"/>
        <w:jc w:val="distribute"/>
        <w:textAlignment w:val="auto"/>
        <w:rPr>
          <w:rFonts w:hint="eastAsia" w:ascii="Times New Roman" w:hAnsi="Times New Roman" w:eastAsia="黑体" w:cs="黑体"/>
          <w:b w:val="0"/>
          <w:bCs w:val="0"/>
          <w:color w:val="auto"/>
          <w:sz w:val="24"/>
          <w:szCs w:val="24"/>
          <w:lang w:val="en-US" w:eastAsia="zh-CN"/>
        </w:rPr>
      </w:pPr>
      <w:r>
        <w:rPr>
          <w:rFonts w:hint="eastAsia" w:ascii="Times New Roman" w:hAnsi="Times New Roman" w:eastAsia="黑体" w:cs="黑体"/>
          <w:b w:val="0"/>
          <w:bCs w:val="0"/>
          <w:color w:val="auto"/>
          <w:sz w:val="24"/>
          <w:szCs w:val="24"/>
          <w:lang w:val="en-US" w:eastAsia="zh-CN"/>
        </w:rPr>
        <w:t xml:space="preserve">ABSTRACT…………………………………………………………………………II  </w:t>
      </w:r>
    </w:p>
    <w:p>
      <w:pPr>
        <w:keepNext w:val="0"/>
        <w:keepLines w:val="0"/>
        <w:pageBreakBefore w:val="0"/>
        <w:widowControl w:val="0"/>
        <w:numPr>
          <w:ilvl w:val="0"/>
          <w:numId w:val="0"/>
        </w:numPr>
        <w:kinsoku/>
        <w:wordWrap/>
        <w:overflowPunct/>
        <w:topLinePunct w:val="0"/>
        <w:autoSpaceDE/>
        <w:autoSpaceDN/>
        <w:bidi w:val="0"/>
        <w:adjustRightInd/>
        <w:snapToGrid/>
        <w:spacing w:line="312" w:lineRule="auto"/>
        <w:jc w:val="distribute"/>
        <w:textAlignment w:val="auto"/>
        <w:rPr>
          <w:rFonts w:hint="eastAsia" w:ascii="Times New Roman" w:hAnsi="Times New Roman" w:eastAsia="黑体" w:cs="黑体"/>
          <w:b w:val="0"/>
          <w:bCs w:val="0"/>
          <w:color w:val="auto"/>
          <w:sz w:val="24"/>
          <w:szCs w:val="24"/>
          <w:lang w:val="en-US" w:eastAsia="zh-CN"/>
        </w:rPr>
      </w:pPr>
      <w:r>
        <w:rPr>
          <w:rFonts w:hint="eastAsia" w:ascii="Times New Roman" w:hAnsi="Times New Roman" w:eastAsia="黑体" w:cs="黑体"/>
          <w:b w:val="0"/>
          <w:bCs w:val="0"/>
          <w:color w:val="auto"/>
          <w:kern w:val="2"/>
          <w:sz w:val="24"/>
          <w:szCs w:val="24"/>
          <w:lang w:val="en-US" w:eastAsia="zh-CN"/>
        </w:rPr>
        <w:t xml:space="preserve">第1章 </w:t>
      </w:r>
      <w:r>
        <w:rPr>
          <w:rFonts w:hint="eastAsia" w:ascii="Times New Roman" w:hAnsi="Times New Roman" w:eastAsia="黑体" w:cs="黑体"/>
          <w:b w:val="0"/>
          <w:bCs w:val="0"/>
          <w:color w:val="auto"/>
          <w:sz w:val="24"/>
          <w:szCs w:val="24"/>
          <w:lang w:val="en-US" w:eastAsia="zh-CN"/>
        </w:rPr>
        <w:t>绪 论…………………………………………………………………………1</w:t>
      </w:r>
    </w:p>
    <w:p>
      <w:pPr>
        <w:keepNext w:val="0"/>
        <w:keepLines w:val="0"/>
        <w:pageBreakBefore w:val="0"/>
        <w:widowControl w:val="0"/>
        <w:numPr>
          <w:ilvl w:val="0"/>
          <w:numId w:val="0"/>
        </w:numPr>
        <w:kinsoku/>
        <w:wordWrap/>
        <w:overflowPunct/>
        <w:topLinePunct w:val="0"/>
        <w:autoSpaceDE/>
        <w:autoSpaceDN/>
        <w:bidi w:val="0"/>
        <w:adjustRightInd/>
        <w:snapToGrid/>
        <w:spacing w:line="312" w:lineRule="auto"/>
        <w:ind w:firstLine="480" w:firstLineChars="200"/>
        <w:jc w:val="distribute"/>
        <w:textAlignment w:val="auto"/>
        <w:rPr>
          <w:rFonts w:hint="eastAsia" w:ascii="Times New Roman" w:hAnsi="Times New Roman" w:eastAsia="宋体" w:cs="黑体"/>
          <w:b w:val="0"/>
          <w:bCs w:val="0"/>
          <w:color w:val="auto"/>
          <w:sz w:val="24"/>
          <w:szCs w:val="24"/>
          <w:lang w:val="en-US" w:eastAsia="zh-CN"/>
        </w:rPr>
      </w:pPr>
      <w:r>
        <w:rPr>
          <w:rFonts w:hint="eastAsia" w:ascii="Times New Roman" w:hAnsi="Times New Roman" w:eastAsia="宋体" w:cs="黑体"/>
          <w:b w:val="0"/>
          <w:bCs w:val="0"/>
          <w:color w:val="auto"/>
          <w:sz w:val="24"/>
          <w:szCs w:val="24"/>
          <w:lang w:val="en-US" w:eastAsia="zh-CN"/>
        </w:rPr>
        <w:t>1.1 项目管理过程概述…………………………………………………………1</w:t>
      </w:r>
    </w:p>
    <w:p>
      <w:pPr>
        <w:keepNext w:val="0"/>
        <w:keepLines w:val="0"/>
        <w:pageBreakBefore w:val="0"/>
        <w:widowControl w:val="0"/>
        <w:numPr>
          <w:ilvl w:val="0"/>
          <w:numId w:val="0"/>
        </w:numPr>
        <w:kinsoku/>
        <w:wordWrap/>
        <w:overflowPunct/>
        <w:topLinePunct w:val="0"/>
        <w:autoSpaceDE/>
        <w:autoSpaceDN/>
        <w:bidi w:val="0"/>
        <w:adjustRightInd/>
        <w:snapToGrid/>
        <w:spacing w:line="312" w:lineRule="auto"/>
        <w:ind w:firstLine="480" w:firstLineChars="200"/>
        <w:jc w:val="distribute"/>
        <w:textAlignment w:val="auto"/>
        <w:rPr>
          <w:rFonts w:hint="default" w:ascii="Times New Roman" w:hAnsi="Times New Roman" w:eastAsia="宋体" w:cs="黑体"/>
          <w:b w:val="0"/>
          <w:bCs w:val="0"/>
          <w:color w:val="auto"/>
          <w:sz w:val="24"/>
          <w:szCs w:val="24"/>
          <w:lang w:val="en-US" w:eastAsia="zh-CN"/>
        </w:rPr>
      </w:pPr>
      <w:r>
        <w:rPr>
          <w:rFonts w:hint="eastAsia" w:ascii="Times New Roman" w:hAnsi="Times New Roman" w:eastAsia="宋体" w:cs="黑体"/>
          <w:b w:val="0"/>
          <w:bCs w:val="0"/>
          <w:color w:val="auto"/>
          <w:sz w:val="24"/>
          <w:szCs w:val="24"/>
          <w:lang w:val="en-US" w:eastAsia="zh-CN"/>
        </w:rPr>
        <w:t>1.2 工程项目管理过程…………………………………………………………7</w:t>
      </w:r>
    </w:p>
    <w:p>
      <w:pPr>
        <w:keepNext w:val="0"/>
        <w:keepLines w:val="0"/>
        <w:pageBreakBefore w:val="0"/>
        <w:widowControl w:val="0"/>
        <w:numPr>
          <w:ilvl w:val="0"/>
          <w:numId w:val="0"/>
        </w:numPr>
        <w:kinsoku/>
        <w:wordWrap/>
        <w:overflowPunct/>
        <w:topLinePunct w:val="0"/>
        <w:autoSpaceDE/>
        <w:autoSpaceDN/>
        <w:bidi w:val="0"/>
        <w:adjustRightInd/>
        <w:snapToGrid/>
        <w:spacing w:line="312" w:lineRule="auto"/>
        <w:ind w:firstLine="720" w:firstLineChars="300"/>
        <w:jc w:val="distribute"/>
        <w:textAlignment w:val="auto"/>
        <w:rPr>
          <w:rFonts w:hint="default" w:ascii="Times New Roman" w:hAnsi="Times New Roman" w:eastAsia="宋体" w:cs="黑体"/>
          <w:b w:val="0"/>
          <w:bCs w:val="0"/>
          <w:color w:val="auto"/>
          <w:sz w:val="24"/>
          <w:szCs w:val="24"/>
          <w:lang w:val="en-US" w:eastAsia="zh-CN"/>
        </w:rPr>
      </w:pPr>
      <w:r>
        <w:rPr>
          <w:rFonts w:hint="eastAsia" w:ascii="Times New Roman" w:hAnsi="Times New Roman" w:eastAsia="宋体" w:cs="黑体"/>
          <w:b w:val="0"/>
          <w:bCs w:val="0"/>
          <w:color w:val="auto"/>
          <w:sz w:val="24"/>
          <w:szCs w:val="24"/>
          <w:lang w:val="en-US" w:eastAsia="zh-CN"/>
        </w:rPr>
        <w:t>1.2.1 项目管理过程相互关系………………………………………………9</w:t>
      </w:r>
    </w:p>
    <w:p>
      <w:pPr>
        <w:keepNext w:val="0"/>
        <w:keepLines w:val="0"/>
        <w:pageBreakBefore w:val="0"/>
        <w:widowControl w:val="0"/>
        <w:numPr>
          <w:ilvl w:val="0"/>
          <w:numId w:val="0"/>
        </w:numPr>
        <w:kinsoku/>
        <w:wordWrap/>
        <w:overflowPunct/>
        <w:topLinePunct w:val="0"/>
        <w:autoSpaceDE/>
        <w:autoSpaceDN/>
        <w:bidi w:val="0"/>
        <w:adjustRightInd/>
        <w:snapToGrid/>
        <w:spacing w:line="312" w:lineRule="auto"/>
        <w:ind w:firstLine="720" w:firstLineChars="300"/>
        <w:jc w:val="distribute"/>
        <w:textAlignment w:val="auto"/>
        <w:rPr>
          <w:rFonts w:hint="default" w:ascii="Times New Roman" w:hAnsi="Times New Roman" w:eastAsia="宋体" w:cs="黑体"/>
          <w:b w:val="0"/>
          <w:bCs w:val="0"/>
          <w:color w:val="auto"/>
          <w:sz w:val="24"/>
          <w:szCs w:val="24"/>
          <w:lang w:val="en-US" w:eastAsia="zh-CN"/>
        </w:rPr>
      </w:pPr>
      <w:r>
        <w:rPr>
          <w:rFonts w:hint="eastAsia" w:ascii="Times New Roman" w:hAnsi="Times New Roman" w:eastAsia="宋体" w:cs="黑体"/>
          <w:b w:val="0"/>
          <w:bCs w:val="0"/>
          <w:color w:val="auto"/>
          <w:sz w:val="24"/>
          <w:szCs w:val="24"/>
          <w:lang w:val="en-US" w:eastAsia="zh-CN"/>
        </w:rPr>
        <w:t>1.2.2 子过程及相互关系……………………………………………………12</w:t>
      </w:r>
    </w:p>
    <w:p>
      <w:pPr>
        <w:keepNext w:val="0"/>
        <w:keepLines w:val="0"/>
        <w:pageBreakBefore w:val="0"/>
        <w:widowControl w:val="0"/>
        <w:numPr>
          <w:ilvl w:val="0"/>
          <w:numId w:val="0"/>
        </w:numPr>
        <w:kinsoku/>
        <w:wordWrap/>
        <w:overflowPunct/>
        <w:topLinePunct w:val="0"/>
        <w:autoSpaceDE/>
        <w:autoSpaceDN/>
        <w:bidi w:val="0"/>
        <w:adjustRightInd/>
        <w:snapToGrid/>
        <w:spacing w:line="312" w:lineRule="auto"/>
        <w:ind w:firstLine="720" w:firstLineChars="300"/>
        <w:jc w:val="distribute"/>
        <w:textAlignment w:val="auto"/>
        <w:rPr>
          <w:rFonts w:hint="default" w:ascii="Times New Roman" w:hAnsi="Times New Roman" w:eastAsia="宋体" w:cs="黑体"/>
          <w:b w:val="0"/>
          <w:bCs w:val="0"/>
          <w:color w:val="auto"/>
          <w:sz w:val="24"/>
          <w:szCs w:val="24"/>
          <w:lang w:val="en-US" w:eastAsia="zh-CN"/>
        </w:rPr>
      </w:pPr>
      <w:r>
        <w:rPr>
          <w:rFonts w:hint="eastAsia" w:ascii="Times New Roman" w:hAnsi="Times New Roman" w:eastAsia="宋体" w:cs="黑体"/>
          <w:b w:val="0"/>
          <w:bCs w:val="0"/>
          <w:color w:val="auto"/>
          <w:sz w:val="24"/>
          <w:szCs w:val="24"/>
          <w:lang w:val="en-US" w:eastAsia="zh-CN"/>
        </w:rPr>
        <w:t>1.2.3 项目管理的问题………………………………………………………15</w:t>
      </w:r>
    </w:p>
    <w:p>
      <w:pPr>
        <w:keepNext w:val="0"/>
        <w:keepLines w:val="0"/>
        <w:pageBreakBefore w:val="0"/>
        <w:widowControl w:val="0"/>
        <w:numPr>
          <w:ilvl w:val="0"/>
          <w:numId w:val="0"/>
        </w:numPr>
        <w:kinsoku/>
        <w:wordWrap/>
        <w:overflowPunct/>
        <w:topLinePunct w:val="0"/>
        <w:autoSpaceDE/>
        <w:autoSpaceDN/>
        <w:bidi w:val="0"/>
        <w:adjustRightInd/>
        <w:snapToGrid/>
        <w:spacing w:line="312" w:lineRule="auto"/>
        <w:ind w:firstLine="480" w:firstLineChars="200"/>
        <w:jc w:val="distribute"/>
        <w:textAlignment w:val="auto"/>
        <w:rPr>
          <w:rFonts w:hint="default" w:ascii="Times New Roman" w:hAnsi="Times New Roman" w:eastAsia="宋体" w:cs="黑体"/>
          <w:b w:val="0"/>
          <w:bCs w:val="0"/>
          <w:color w:val="auto"/>
          <w:sz w:val="24"/>
          <w:szCs w:val="24"/>
          <w:lang w:val="en-US" w:eastAsia="zh-CN"/>
        </w:rPr>
      </w:pPr>
      <w:r>
        <w:rPr>
          <w:rFonts w:hint="eastAsia" w:ascii="Times New Roman" w:hAnsi="Times New Roman" w:eastAsia="宋体" w:cs="黑体"/>
          <w:b w:val="0"/>
          <w:bCs w:val="0"/>
          <w:color w:val="auto"/>
          <w:sz w:val="24"/>
          <w:szCs w:val="24"/>
          <w:lang w:val="en-US" w:eastAsia="zh-CN"/>
        </w:rPr>
        <w:t>1.3 公司项目管理……………………………………………………………16</w:t>
      </w:r>
    </w:p>
    <w:p>
      <w:pPr>
        <w:keepNext w:val="0"/>
        <w:keepLines w:val="0"/>
        <w:pageBreakBefore w:val="0"/>
        <w:widowControl w:val="0"/>
        <w:numPr>
          <w:ilvl w:val="0"/>
          <w:numId w:val="0"/>
        </w:numPr>
        <w:kinsoku/>
        <w:wordWrap/>
        <w:overflowPunct/>
        <w:topLinePunct w:val="0"/>
        <w:autoSpaceDE/>
        <w:autoSpaceDN/>
        <w:bidi w:val="0"/>
        <w:adjustRightInd/>
        <w:snapToGrid/>
        <w:spacing w:line="312" w:lineRule="auto"/>
        <w:ind w:firstLine="720" w:firstLineChars="300"/>
        <w:jc w:val="distribute"/>
        <w:textAlignment w:val="auto"/>
        <w:rPr>
          <w:rFonts w:hint="default" w:ascii="Times New Roman" w:hAnsi="Times New Roman" w:eastAsia="宋体" w:cs="黑体"/>
          <w:b w:val="0"/>
          <w:bCs w:val="0"/>
          <w:color w:val="auto"/>
          <w:sz w:val="24"/>
          <w:szCs w:val="24"/>
          <w:lang w:val="en-US" w:eastAsia="zh-CN"/>
        </w:rPr>
      </w:pPr>
      <w:r>
        <w:rPr>
          <w:rFonts w:hint="eastAsia" w:ascii="Times New Roman" w:hAnsi="Times New Roman" w:eastAsia="宋体" w:cs="黑体"/>
          <w:b w:val="0"/>
          <w:bCs w:val="0"/>
          <w:color w:val="auto"/>
          <w:sz w:val="24"/>
          <w:szCs w:val="24"/>
          <w:lang w:val="en-US" w:eastAsia="zh-CN"/>
        </w:rPr>
        <w:t>1.3.1 公司项目管理原则……………………………………………………17</w:t>
      </w:r>
    </w:p>
    <w:p>
      <w:pPr>
        <w:keepNext w:val="0"/>
        <w:keepLines w:val="0"/>
        <w:pageBreakBefore w:val="0"/>
        <w:widowControl w:val="0"/>
        <w:numPr>
          <w:ilvl w:val="0"/>
          <w:numId w:val="0"/>
        </w:numPr>
        <w:kinsoku/>
        <w:wordWrap/>
        <w:overflowPunct/>
        <w:topLinePunct w:val="0"/>
        <w:autoSpaceDE/>
        <w:autoSpaceDN/>
        <w:bidi w:val="0"/>
        <w:adjustRightInd/>
        <w:snapToGrid/>
        <w:spacing w:line="312" w:lineRule="auto"/>
        <w:ind w:firstLine="720" w:firstLineChars="300"/>
        <w:jc w:val="distribute"/>
        <w:textAlignment w:val="auto"/>
        <w:rPr>
          <w:rFonts w:hint="default" w:ascii="Times New Roman" w:hAnsi="Times New Roman" w:eastAsia="宋体" w:cs="黑体"/>
          <w:b w:val="0"/>
          <w:bCs w:val="0"/>
          <w:color w:val="auto"/>
          <w:sz w:val="24"/>
          <w:szCs w:val="24"/>
          <w:lang w:val="en-US" w:eastAsia="zh-CN"/>
        </w:rPr>
      </w:pPr>
      <w:r>
        <w:rPr>
          <w:rFonts w:hint="eastAsia" w:ascii="Times New Roman" w:hAnsi="Times New Roman" w:eastAsia="宋体" w:cs="黑体"/>
          <w:b w:val="0"/>
          <w:bCs w:val="0"/>
          <w:color w:val="auto"/>
          <w:sz w:val="24"/>
          <w:szCs w:val="24"/>
          <w:lang w:val="en-US" w:eastAsia="zh-CN"/>
        </w:rPr>
        <w:t>1.3.2 精益管理………………………………………………………………19</w:t>
      </w:r>
    </w:p>
    <w:p>
      <w:pPr>
        <w:keepNext w:val="0"/>
        <w:keepLines w:val="0"/>
        <w:pageBreakBefore w:val="0"/>
        <w:widowControl w:val="0"/>
        <w:numPr>
          <w:ilvl w:val="0"/>
          <w:numId w:val="0"/>
        </w:numPr>
        <w:kinsoku/>
        <w:wordWrap/>
        <w:overflowPunct/>
        <w:topLinePunct w:val="0"/>
        <w:autoSpaceDE/>
        <w:autoSpaceDN/>
        <w:bidi w:val="0"/>
        <w:adjustRightInd/>
        <w:snapToGrid/>
        <w:spacing w:line="312" w:lineRule="auto"/>
        <w:ind w:firstLine="480" w:firstLineChars="200"/>
        <w:jc w:val="distribute"/>
        <w:textAlignment w:val="auto"/>
        <w:rPr>
          <w:rFonts w:hint="default" w:ascii="Times New Roman" w:hAnsi="Times New Roman" w:eastAsia="宋体" w:cs="黑体"/>
          <w:b w:val="0"/>
          <w:bCs w:val="0"/>
          <w:color w:val="auto"/>
          <w:sz w:val="24"/>
          <w:szCs w:val="24"/>
          <w:lang w:val="en-US" w:eastAsia="zh-CN"/>
        </w:rPr>
      </w:pPr>
      <w:r>
        <w:rPr>
          <w:rFonts w:hint="eastAsia" w:ascii="Times New Roman" w:hAnsi="Times New Roman" w:eastAsia="宋体" w:cs="黑体"/>
          <w:b w:val="0"/>
          <w:bCs w:val="0"/>
          <w:color w:val="auto"/>
          <w:sz w:val="24"/>
          <w:szCs w:val="24"/>
          <w:lang w:val="en-US" w:eastAsia="zh-CN"/>
        </w:rPr>
        <w:t>1.4</w:t>
      </w:r>
      <w:r>
        <w:rPr>
          <w:rFonts w:hint="eastAsia" w:ascii="Times New Roman" w:hAnsi="Times New Roman" w:cs="黑体"/>
          <w:b w:val="0"/>
          <w:bCs w:val="0"/>
          <w:color w:val="auto"/>
          <w:sz w:val="24"/>
          <w:szCs w:val="24"/>
          <w:lang w:val="en-US" w:eastAsia="zh-CN"/>
        </w:rPr>
        <w:t xml:space="preserve"> </w:t>
      </w:r>
      <w:r>
        <w:rPr>
          <w:rFonts w:hint="eastAsia" w:ascii="Times New Roman" w:hAnsi="Times New Roman" w:eastAsia="宋体" w:cs="黑体"/>
          <w:b w:val="0"/>
          <w:bCs w:val="0"/>
          <w:color w:val="auto"/>
          <w:sz w:val="24"/>
          <w:szCs w:val="24"/>
          <w:lang w:val="en-US" w:eastAsia="zh-CN"/>
        </w:rPr>
        <w:t>主要研究内容……………………………………………………………23</w:t>
      </w:r>
    </w:p>
    <w:p>
      <w:pPr>
        <w:keepNext w:val="0"/>
        <w:keepLines w:val="0"/>
        <w:pageBreakBefore w:val="0"/>
        <w:widowControl w:val="0"/>
        <w:numPr>
          <w:ilvl w:val="0"/>
          <w:numId w:val="0"/>
        </w:numPr>
        <w:kinsoku/>
        <w:wordWrap/>
        <w:overflowPunct/>
        <w:topLinePunct w:val="0"/>
        <w:autoSpaceDE/>
        <w:autoSpaceDN/>
        <w:bidi w:val="0"/>
        <w:adjustRightInd/>
        <w:snapToGrid/>
        <w:spacing w:line="312" w:lineRule="auto"/>
        <w:jc w:val="distribute"/>
        <w:textAlignment w:val="auto"/>
        <w:rPr>
          <w:rFonts w:hint="default" w:ascii="Times New Roman" w:hAnsi="Times New Roman" w:eastAsia="黑体" w:cs="黑体"/>
          <w:b w:val="0"/>
          <w:bCs w:val="0"/>
          <w:color w:val="auto"/>
          <w:sz w:val="24"/>
          <w:szCs w:val="24"/>
          <w:lang w:val="en-US" w:eastAsia="zh-CN"/>
        </w:rPr>
      </w:pPr>
      <w:r>
        <w:rPr>
          <w:rFonts w:hint="eastAsia" w:ascii="Times New Roman" w:hAnsi="Times New Roman" w:eastAsia="黑体" w:cs="黑体"/>
          <w:b w:val="0"/>
          <w:bCs w:val="0"/>
          <w:color w:val="auto"/>
          <w:kern w:val="2"/>
          <w:sz w:val="24"/>
          <w:szCs w:val="24"/>
          <w:lang w:val="en-US" w:eastAsia="zh-CN"/>
        </w:rPr>
        <w:t xml:space="preserve">第2章 </w:t>
      </w:r>
      <w:r>
        <w:rPr>
          <w:rFonts w:hint="eastAsia" w:ascii="Times New Roman" w:hAnsi="Times New Roman" w:eastAsia="黑体" w:cs="黑体"/>
          <w:b w:val="0"/>
          <w:bCs w:val="0"/>
          <w:color w:val="auto"/>
          <w:sz w:val="24"/>
          <w:szCs w:val="24"/>
          <w:lang w:val="en-US" w:eastAsia="zh-CN"/>
        </w:rPr>
        <w:t>工程项目的人力资源管理…………………………………………………24</w:t>
      </w:r>
    </w:p>
    <w:p>
      <w:pPr>
        <w:keepNext w:val="0"/>
        <w:keepLines w:val="0"/>
        <w:pageBreakBefore w:val="0"/>
        <w:widowControl w:val="0"/>
        <w:numPr>
          <w:ilvl w:val="0"/>
          <w:numId w:val="0"/>
        </w:numPr>
        <w:kinsoku/>
        <w:wordWrap/>
        <w:overflowPunct/>
        <w:topLinePunct w:val="0"/>
        <w:autoSpaceDE/>
        <w:autoSpaceDN/>
        <w:bidi w:val="0"/>
        <w:adjustRightInd/>
        <w:snapToGrid/>
        <w:spacing w:line="312" w:lineRule="auto"/>
        <w:ind w:firstLine="480" w:firstLineChars="200"/>
        <w:jc w:val="distribute"/>
        <w:textAlignment w:val="auto"/>
        <w:rPr>
          <w:rFonts w:hint="default" w:ascii="Times New Roman" w:hAnsi="Times New Roman" w:eastAsia="宋体" w:cs="黑体"/>
          <w:b w:val="0"/>
          <w:bCs w:val="0"/>
          <w:color w:val="auto"/>
          <w:sz w:val="24"/>
          <w:szCs w:val="24"/>
          <w:lang w:val="en-US" w:eastAsia="zh-CN"/>
        </w:rPr>
      </w:pPr>
      <w:r>
        <w:rPr>
          <w:rFonts w:hint="eastAsia" w:ascii="Times New Roman" w:hAnsi="Times New Roman" w:eastAsia="宋体" w:cs="黑体"/>
          <w:b w:val="0"/>
          <w:bCs w:val="0"/>
          <w:color w:val="auto"/>
          <w:sz w:val="24"/>
          <w:szCs w:val="24"/>
          <w:lang w:val="en-US" w:eastAsia="zh-CN"/>
        </w:rPr>
        <w:t>2.1 引言………………………………………………………………………</w:t>
      </w:r>
      <w:r>
        <w:rPr>
          <w:rFonts w:hint="eastAsia" w:ascii="Times New Roman" w:hAnsi="Times New Roman" w:cs="黑体"/>
          <w:b w:val="0"/>
          <w:bCs w:val="0"/>
          <w:color w:val="auto"/>
          <w:sz w:val="24"/>
          <w:szCs w:val="24"/>
          <w:lang w:val="en-US" w:eastAsia="zh-CN"/>
        </w:rPr>
        <w:t>24</w:t>
      </w:r>
    </w:p>
    <w:p>
      <w:pPr>
        <w:keepNext w:val="0"/>
        <w:keepLines w:val="0"/>
        <w:pageBreakBefore w:val="0"/>
        <w:widowControl w:val="0"/>
        <w:numPr>
          <w:ilvl w:val="0"/>
          <w:numId w:val="0"/>
        </w:numPr>
        <w:kinsoku/>
        <w:wordWrap/>
        <w:overflowPunct/>
        <w:topLinePunct w:val="0"/>
        <w:autoSpaceDE/>
        <w:autoSpaceDN/>
        <w:bidi w:val="0"/>
        <w:adjustRightInd/>
        <w:snapToGrid/>
        <w:spacing w:line="312" w:lineRule="auto"/>
        <w:ind w:firstLine="480" w:firstLineChars="200"/>
        <w:jc w:val="distribute"/>
        <w:textAlignment w:val="auto"/>
        <w:rPr>
          <w:rFonts w:hint="default" w:ascii="Times New Roman" w:hAnsi="Times New Roman" w:eastAsia="宋体" w:cs="黑体"/>
          <w:b w:val="0"/>
          <w:bCs w:val="0"/>
          <w:color w:val="auto"/>
          <w:sz w:val="24"/>
          <w:szCs w:val="24"/>
          <w:lang w:val="en-US" w:eastAsia="zh-CN"/>
        </w:rPr>
      </w:pPr>
      <w:r>
        <w:rPr>
          <w:rFonts w:hint="eastAsia" w:ascii="Times New Roman" w:hAnsi="Times New Roman" w:eastAsia="宋体" w:cs="黑体"/>
          <w:b w:val="0"/>
          <w:bCs w:val="0"/>
          <w:color w:val="auto"/>
          <w:sz w:val="24"/>
          <w:szCs w:val="24"/>
          <w:lang w:val="en-US" w:eastAsia="zh-CN"/>
        </w:rPr>
        <w:t>2.2</w:t>
      </w:r>
      <w:r>
        <w:rPr>
          <w:rFonts w:hint="eastAsia" w:ascii="Times New Roman" w:hAnsi="Times New Roman" w:cs="黑体"/>
          <w:b w:val="0"/>
          <w:bCs w:val="0"/>
          <w:color w:val="auto"/>
          <w:sz w:val="24"/>
          <w:szCs w:val="24"/>
          <w:lang w:val="en-US" w:eastAsia="zh-CN"/>
        </w:rPr>
        <w:t xml:space="preserve"> </w:t>
      </w:r>
      <w:r>
        <w:rPr>
          <w:rFonts w:hint="eastAsia" w:ascii="Times New Roman" w:hAnsi="Times New Roman" w:eastAsia="宋体" w:cs="黑体"/>
          <w:b w:val="0"/>
          <w:bCs w:val="0"/>
          <w:color w:val="auto"/>
          <w:sz w:val="24"/>
          <w:szCs w:val="24"/>
          <w:lang w:val="en-US" w:eastAsia="zh-CN"/>
        </w:rPr>
        <w:t>工程项目的组织规划……………………………………………………</w:t>
      </w:r>
      <w:r>
        <w:rPr>
          <w:rFonts w:hint="eastAsia" w:ascii="Times New Roman" w:hAnsi="Times New Roman" w:cs="黑体"/>
          <w:b w:val="0"/>
          <w:bCs w:val="0"/>
          <w:color w:val="auto"/>
          <w:sz w:val="24"/>
          <w:szCs w:val="24"/>
          <w:lang w:val="en-US" w:eastAsia="zh-CN"/>
        </w:rPr>
        <w:t>25</w:t>
      </w:r>
    </w:p>
    <w:p>
      <w:pPr>
        <w:keepNext w:val="0"/>
        <w:keepLines w:val="0"/>
        <w:pageBreakBefore w:val="0"/>
        <w:widowControl w:val="0"/>
        <w:numPr>
          <w:ilvl w:val="0"/>
          <w:numId w:val="0"/>
        </w:numPr>
        <w:kinsoku/>
        <w:wordWrap/>
        <w:overflowPunct/>
        <w:topLinePunct w:val="0"/>
        <w:autoSpaceDE/>
        <w:autoSpaceDN/>
        <w:bidi w:val="0"/>
        <w:adjustRightInd/>
        <w:snapToGrid/>
        <w:spacing w:line="312" w:lineRule="auto"/>
        <w:ind w:firstLine="720" w:firstLineChars="300"/>
        <w:jc w:val="distribute"/>
        <w:textAlignment w:val="auto"/>
        <w:rPr>
          <w:rFonts w:hint="default" w:ascii="Times New Roman" w:hAnsi="Times New Roman" w:eastAsia="宋体" w:cs="黑体"/>
          <w:b w:val="0"/>
          <w:bCs w:val="0"/>
          <w:color w:val="auto"/>
          <w:sz w:val="24"/>
          <w:szCs w:val="24"/>
          <w:lang w:val="en-US" w:eastAsia="zh-CN"/>
        </w:rPr>
      </w:pPr>
      <w:r>
        <w:rPr>
          <w:rFonts w:hint="eastAsia" w:ascii="Times New Roman" w:hAnsi="Times New Roman" w:eastAsia="宋体" w:cs="黑体"/>
          <w:b w:val="0"/>
          <w:bCs w:val="0"/>
          <w:color w:val="auto"/>
          <w:sz w:val="24"/>
          <w:szCs w:val="24"/>
          <w:lang w:val="en-US" w:eastAsia="zh-CN"/>
        </w:rPr>
        <w:t>2.2.1 项目管理过程相互关系………………………………………………</w:t>
      </w:r>
      <w:r>
        <w:rPr>
          <w:rFonts w:hint="eastAsia" w:ascii="Times New Roman" w:hAnsi="Times New Roman" w:cs="黑体"/>
          <w:b w:val="0"/>
          <w:bCs w:val="0"/>
          <w:color w:val="auto"/>
          <w:sz w:val="24"/>
          <w:szCs w:val="24"/>
          <w:lang w:val="en-US" w:eastAsia="zh-CN"/>
        </w:rPr>
        <w:t>27</w:t>
      </w:r>
    </w:p>
    <w:p>
      <w:pPr>
        <w:keepNext w:val="0"/>
        <w:keepLines w:val="0"/>
        <w:pageBreakBefore w:val="0"/>
        <w:widowControl w:val="0"/>
        <w:numPr>
          <w:ilvl w:val="0"/>
          <w:numId w:val="0"/>
        </w:numPr>
        <w:kinsoku/>
        <w:wordWrap/>
        <w:overflowPunct/>
        <w:topLinePunct w:val="0"/>
        <w:autoSpaceDE/>
        <w:autoSpaceDN/>
        <w:bidi w:val="0"/>
        <w:adjustRightInd/>
        <w:snapToGrid/>
        <w:spacing w:line="312" w:lineRule="auto"/>
        <w:ind w:firstLine="720" w:firstLineChars="300"/>
        <w:jc w:val="distribute"/>
        <w:textAlignment w:val="auto"/>
        <w:rPr>
          <w:rFonts w:hint="default" w:ascii="Times New Roman" w:hAnsi="Times New Roman" w:eastAsia="宋体" w:cs="黑体"/>
          <w:b w:val="0"/>
          <w:bCs w:val="0"/>
          <w:color w:val="auto"/>
          <w:sz w:val="24"/>
          <w:szCs w:val="24"/>
          <w:lang w:val="en-US" w:eastAsia="zh-CN"/>
        </w:rPr>
      </w:pPr>
      <w:r>
        <w:rPr>
          <w:rFonts w:hint="eastAsia" w:ascii="Times New Roman" w:hAnsi="Times New Roman" w:eastAsia="宋体" w:cs="黑体"/>
          <w:b w:val="0"/>
          <w:bCs w:val="0"/>
          <w:color w:val="auto"/>
          <w:sz w:val="24"/>
          <w:szCs w:val="24"/>
          <w:lang w:val="en-US" w:eastAsia="zh-CN"/>
        </w:rPr>
        <w:t>2.2.2 子过程及相互关系……………………………………………………</w:t>
      </w:r>
      <w:r>
        <w:rPr>
          <w:rFonts w:hint="eastAsia" w:ascii="Times New Roman" w:hAnsi="Times New Roman" w:cs="黑体"/>
          <w:b w:val="0"/>
          <w:bCs w:val="0"/>
          <w:color w:val="auto"/>
          <w:sz w:val="24"/>
          <w:szCs w:val="24"/>
          <w:lang w:val="en-US" w:eastAsia="zh-CN"/>
        </w:rPr>
        <w:t>39</w:t>
      </w:r>
    </w:p>
    <w:p>
      <w:pPr>
        <w:keepNext w:val="0"/>
        <w:keepLines w:val="0"/>
        <w:pageBreakBefore w:val="0"/>
        <w:widowControl w:val="0"/>
        <w:numPr>
          <w:ilvl w:val="0"/>
          <w:numId w:val="0"/>
        </w:numPr>
        <w:kinsoku/>
        <w:wordWrap/>
        <w:overflowPunct/>
        <w:topLinePunct w:val="0"/>
        <w:autoSpaceDE/>
        <w:autoSpaceDN/>
        <w:bidi w:val="0"/>
        <w:adjustRightInd/>
        <w:snapToGrid/>
        <w:spacing w:line="312" w:lineRule="auto"/>
        <w:ind w:firstLine="720" w:firstLineChars="300"/>
        <w:jc w:val="distribute"/>
        <w:textAlignment w:val="auto"/>
        <w:rPr>
          <w:rFonts w:hint="default" w:ascii="Times New Roman" w:hAnsi="Times New Roman" w:eastAsia="宋体" w:cs="黑体"/>
          <w:b w:val="0"/>
          <w:bCs w:val="0"/>
          <w:color w:val="auto"/>
          <w:sz w:val="24"/>
          <w:szCs w:val="24"/>
          <w:lang w:val="en-US" w:eastAsia="zh-CN"/>
        </w:rPr>
      </w:pPr>
      <w:r>
        <w:rPr>
          <w:rFonts w:hint="eastAsia" w:ascii="Times New Roman" w:hAnsi="Times New Roman" w:eastAsia="宋体" w:cs="黑体"/>
          <w:b w:val="0"/>
          <w:bCs w:val="0"/>
          <w:color w:val="auto"/>
          <w:sz w:val="24"/>
          <w:szCs w:val="24"/>
          <w:lang w:val="en-US" w:eastAsia="zh-CN"/>
        </w:rPr>
        <w:t>2.2.3 项目管理的问题………………………………………………………</w:t>
      </w:r>
      <w:r>
        <w:rPr>
          <w:rFonts w:hint="eastAsia" w:ascii="Times New Roman" w:hAnsi="Times New Roman" w:cs="黑体"/>
          <w:b w:val="0"/>
          <w:bCs w:val="0"/>
          <w:color w:val="auto"/>
          <w:sz w:val="24"/>
          <w:szCs w:val="24"/>
          <w:lang w:val="en-US" w:eastAsia="zh-CN"/>
        </w:rPr>
        <w:t>42</w:t>
      </w:r>
    </w:p>
    <w:p>
      <w:pPr>
        <w:keepNext w:val="0"/>
        <w:keepLines w:val="0"/>
        <w:pageBreakBefore w:val="0"/>
        <w:widowControl w:val="0"/>
        <w:numPr>
          <w:ilvl w:val="0"/>
          <w:numId w:val="0"/>
        </w:numPr>
        <w:kinsoku/>
        <w:wordWrap/>
        <w:overflowPunct/>
        <w:topLinePunct w:val="0"/>
        <w:autoSpaceDE/>
        <w:autoSpaceDN/>
        <w:bidi w:val="0"/>
        <w:adjustRightInd/>
        <w:snapToGrid/>
        <w:spacing w:line="312" w:lineRule="auto"/>
        <w:ind w:firstLine="480" w:firstLineChars="200"/>
        <w:jc w:val="distribute"/>
        <w:textAlignment w:val="auto"/>
        <w:rPr>
          <w:rFonts w:hint="default" w:ascii="Times New Roman" w:hAnsi="Times New Roman" w:eastAsia="宋体" w:cs="黑体"/>
          <w:b w:val="0"/>
          <w:bCs w:val="0"/>
          <w:color w:val="auto"/>
          <w:sz w:val="24"/>
          <w:szCs w:val="24"/>
          <w:lang w:val="en-US" w:eastAsia="zh-CN"/>
        </w:rPr>
      </w:pPr>
      <w:r>
        <w:rPr>
          <w:rFonts w:hint="eastAsia" w:ascii="Times New Roman" w:hAnsi="Times New Roman" w:eastAsia="宋体" w:cs="黑体"/>
          <w:b w:val="0"/>
          <w:bCs w:val="0"/>
          <w:color w:val="auto"/>
          <w:sz w:val="24"/>
          <w:szCs w:val="24"/>
          <w:lang w:val="en-US" w:eastAsia="zh-CN"/>
        </w:rPr>
        <w:t>2.3</w:t>
      </w:r>
      <w:r>
        <w:rPr>
          <w:rFonts w:hint="eastAsia" w:ascii="Times New Roman" w:hAnsi="Times New Roman" w:cs="黑体"/>
          <w:b w:val="0"/>
          <w:bCs w:val="0"/>
          <w:color w:val="auto"/>
          <w:sz w:val="24"/>
          <w:szCs w:val="24"/>
          <w:lang w:val="en-US" w:eastAsia="zh-CN"/>
        </w:rPr>
        <w:t xml:space="preserve"> </w:t>
      </w:r>
      <w:r>
        <w:rPr>
          <w:rFonts w:hint="eastAsia" w:ascii="Times New Roman" w:hAnsi="Times New Roman" w:eastAsia="宋体" w:cs="黑体"/>
          <w:b w:val="0"/>
          <w:bCs w:val="0"/>
          <w:color w:val="auto"/>
          <w:sz w:val="24"/>
          <w:szCs w:val="24"/>
          <w:lang w:val="en-US" w:eastAsia="zh-CN"/>
        </w:rPr>
        <w:t>工程项目组织结构………………………………………………………</w:t>
      </w:r>
      <w:r>
        <w:rPr>
          <w:rFonts w:hint="eastAsia" w:ascii="Times New Roman" w:hAnsi="Times New Roman" w:cs="黑体"/>
          <w:b w:val="0"/>
          <w:bCs w:val="0"/>
          <w:color w:val="auto"/>
          <w:sz w:val="24"/>
          <w:szCs w:val="24"/>
          <w:lang w:val="en-US" w:eastAsia="zh-CN"/>
        </w:rPr>
        <w:t>46</w:t>
      </w:r>
    </w:p>
    <w:p>
      <w:pPr>
        <w:keepNext w:val="0"/>
        <w:keepLines w:val="0"/>
        <w:pageBreakBefore w:val="0"/>
        <w:widowControl w:val="0"/>
        <w:numPr>
          <w:ilvl w:val="0"/>
          <w:numId w:val="0"/>
        </w:numPr>
        <w:kinsoku/>
        <w:wordWrap/>
        <w:overflowPunct/>
        <w:topLinePunct w:val="0"/>
        <w:autoSpaceDE/>
        <w:autoSpaceDN/>
        <w:bidi w:val="0"/>
        <w:adjustRightInd/>
        <w:snapToGrid/>
        <w:spacing w:line="312" w:lineRule="auto"/>
        <w:ind w:firstLine="720" w:firstLineChars="300"/>
        <w:jc w:val="distribute"/>
        <w:textAlignment w:val="auto"/>
        <w:rPr>
          <w:rFonts w:hint="default" w:ascii="Times New Roman" w:hAnsi="Times New Roman" w:eastAsia="宋体" w:cs="黑体"/>
          <w:b w:val="0"/>
          <w:bCs w:val="0"/>
          <w:color w:val="auto"/>
          <w:sz w:val="24"/>
          <w:szCs w:val="24"/>
          <w:lang w:val="en-US" w:eastAsia="zh-CN"/>
        </w:rPr>
      </w:pPr>
      <w:r>
        <w:rPr>
          <w:rFonts w:hint="eastAsia" w:ascii="Times New Roman" w:hAnsi="Times New Roman" w:eastAsia="宋体" w:cs="黑体"/>
          <w:b w:val="0"/>
          <w:bCs w:val="0"/>
          <w:color w:val="auto"/>
          <w:sz w:val="24"/>
          <w:szCs w:val="24"/>
          <w:lang w:val="en-US" w:eastAsia="zh-CN"/>
        </w:rPr>
        <w:t>2.3.1</w:t>
      </w:r>
      <w:r>
        <w:rPr>
          <w:rFonts w:hint="eastAsia" w:ascii="Times New Roman" w:hAnsi="Times New Roman" w:cs="黑体"/>
          <w:b w:val="0"/>
          <w:bCs w:val="0"/>
          <w:color w:val="auto"/>
          <w:sz w:val="24"/>
          <w:szCs w:val="24"/>
          <w:lang w:val="en-US" w:eastAsia="zh-CN"/>
        </w:rPr>
        <w:t xml:space="preserve"> </w:t>
      </w:r>
      <w:r>
        <w:rPr>
          <w:rFonts w:hint="eastAsia" w:ascii="Times New Roman" w:hAnsi="Times New Roman" w:eastAsia="宋体" w:cs="黑体"/>
          <w:b w:val="0"/>
          <w:bCs w:val="0"/>
          <w:color w:val="auto"/>
          <w:sz w:val="24"/>
          <w:szCs w:val="24"/>
          <w:lang w:val="en-US" w:eastAsia="zh-CN"/>
        </w:rPr>
        <w:t>项目管理过程…………………………………………………………</w:t>
      </w:r>
      <w:r>
        <w:rPr>
          <w:rFonts w:hint="eastAsia" w:ascii="Times New Roman" w:hAnsi="Times New Roman" w:cs="黑体"/>
          <w:b w:val="0"/>
          <w:bCs w:val="0"/>
          <w:color w:val="auto"/>
          <w:sz w:val="24"/>
          <w:szCs w:val="24"/>
          <w:lang w:val="en-US" w:eastAsia="zh-CN"/>
        </w:rPr>
        <w:t>47</w:t>
      </w:r>
    </w:p>
    <w:p>
      <w:pPr>
        <w:keepNext w:val="0"/>
        <w:keepLines w:val="0"/>
        <w:pageBreakBefore w:val="0"/>
        <w:widowControl w:val="0"/>
        <w:numPr>
          <w:ilvl w:val="0"/>
          <w:numId w:val="0"/>
        </w:numPr>
        <w:kinsoku/>
        <w:wordWrap/>
        <w:overflowPunct/>
        <w:topLinePunct w:val="0"/>
        <w:autoSpaceDE/>
        <w:autoSpaceDN/>
        <w:bidi w:val="0"/>
        <w:adjustRightInd/>
        <w:snapToGrid/>
        <w:spacing w:line="312" w:lineRule="auto"/>
        <w:ind w:firstLine="720" w:firstLineChars="300"/>
        <w:jc w:val="distribute"/>
        <w:textAlignment w:val="auto"/>
        <w:rPr>
          <w:rFonts w:hint="default" w:ascii="Times New Roman" w:hAnsi="Times New Roman" w:eastAsia="宋体" w:cs="黑体"/>
          <w:b w:val="0"/>
          <w:bCs w:val="0"/>
          <w:color w:val="auto"/>
          <w:sz w:val="24"/>
          <w:szCs w:val="24"/>
          <w:lang w:val="en-US" w:eastAsia="zh-CN"/>
        </w:rPr>
      </w:pPr>
      <w:r>
        <w:rPr>
          <w:rFonts w:hint="eastAsia" w:ascii="Times New Roman" w:hAnsi="Times New Roman" w:eastAsia="宋体" w:cs="黑体"/>
          <w:b w:val="0"/>
          <w:bCs w:val="0"/>
          <w:color w:val="auto"/>
          <w:sz w:val="24"/>
          <w:szCs w:val="24"/>
          <w:lang w:val="en-US" w:eastAsia="zh-CN"/>
        </w:rPr>
        <w:t>2.3.2</w:t>
      </w:r>
      <w:r>
        <w:rPr>
          <w:rFonts w:hint="eastAsia" w:ascii="Times New Roman" w:hAnsi="Times New Roman" w:cs="黑体"/>
          <w:b w:val="0"/>
          <w:bCs w:val="0"/>
          <w:color w:val="auto"/>
          <w:sz w:val="24"/>
          <w:szCs w:val="24"/>
          <w:lang w:val="en-US" w:eastAsia="zh-CN"/>
        </w:rPr>
        <w:t xml:space="preserve"> 组织结构</w:t>
      </w:r>
      <w:r>
        <w:rPr>
          <w:rFonts w:hint="eastAsia" w:ascii="Times New Roman" w:hAnsi="Times New Roman" w:eastAsia="宋体" w:cs="黑体"/>
          <w:b w:val="0"/>
          <w:bCs w:val="0"/>
          <w:color w:val="auto"/>
          <w:sz w:val="24"/>
          <w:szCs w:val="24"/>
          <w:lang w:val="en-US" w:eastAsia="zh-CN"/>
        </w:rPr>
        <w:t>………………………………………………………………</w:t>
      </w:r>
      <w:r>
        <w:rPr>
          <w:rFonts w:hint="eastAsia" w:ascii="Times New Roman" w:hAnsi="Times New Roman" w:cs="黑体"/>
          <w:b w:val="0"/>
          <w:bCs w:val="0"/>
          <w:color w:val="auto"/>
          <w:sz w:val="24"/>
          <w:szCs w:val="24"/>
          <w:lang w:val="en-US" w:eastAsia="zh-CN"/>
        </w:rPr>
        <w:t>50</w:t>
      </w:r>
    </w:p>
    <w:p>
      <w:pPr>
        <w:keepNext w:val="0"/>
        <w:keepLines w:val="0"/>
        <w:pageBreakBefore w:val="0"/>
        <w:widowControl w:val="0"/>
        <w:numPr>
          <w:ilvl w:val="0"/>
          <w:numId w:val="0"/>
        </w:numPr>
        <w:kinsoku/>
        <w:wordWrap/>
        <w:overflowPunct/>
        <w:topLinePunct w:val="0"/>
        <w:autoSpaceDE/>
        <w:autoSpaceDN/>
        <w:bidi w:val="0"/>
        <w:adjustRightInd/>
        <w:snapToGrid/>
        <w:spacing w:line="312" w:lineRule="auto"/>
        <w:ind w:firstLine="480" w:firstLineChars="200"/>
        <w:jc w:val="distribute"/>
        <w:textAlignment w:val="auto"/>
        <w:rPr>
          <w:rFonts w:hint="default" w:ascii="Times New Roman" w:hAnsi="Times New Roman" w:eastAsia="宋体" w:cs="黑体"/>
          <w:b w:val="0"/>
          <w:bCs w:val="0"/>
          <w:color w:val="auto"/>
          <w:sz w:val="24"/>
          <w:szCs w:val="24"/>
          <w:lang w:val="en-US" w:eastAsia="zh-CN"/>
        </w:rPr>
      </w:pPr>
      <w:r>
        <w:rPr>
          <w:rFonts w:hint="eastAsia" w:ascii="Times New Roman" w:hAnsi="Times New Roman" w:eastAsia="宋体" w:cs="黑体"/>
          <w:b w:val="0"/>
          <w:bCs w:val="0"/>
          <w:color w:val="auto"/>
          <w:sz w:val="24"/>
          <w:szCs w:val="24"/>
          <w:lang w:val="en-US" w:eastAsia="zh-CN"/>
        </w:rPr>
        <w:t>2.4</w:t>
      </w:r>
      <w:r>
        <w:rPr>
          <w:rFonts w:hint="eastAsia" w:ascii="Times New Roman" w:hAnsi="Times New Roman" w:cs="黑体"/>
          <w:b w:val="0"/>
          <w:bCs w:val="0"/>
          <w:color w:val="auto"/>
          <w:sz w:val="24"/>
          <w:szCs w:val="24"/>
          <w:lang w:val="en-US" w:eastAsia="zh-CN"/>
        </w:rPr>
        <w:t xml:space="preserve"> </w:t>
      </w:r>
      <w:r>
        <w:rPr>
          <w:rFonts w:hint="eastAsia" w:ascii="Times New Roman" w:hAnsi="Times New Roman" w:eastAsia="宋体" w:cs="黑体"/>
          <w:b w:val="0"/>
          <w:bCs w:val="0"/>
          <w:color w:val="auto"/>
          <w:sz w:val="24"/>
          <w:szCs w:val="24"/>
          <w:lang w:val="en-US" w:eastAsia="zh-CN"/>
        </w:rPr>
        <w:t>本章小节…………………………………………………………………</w:t>
      </w:r>
      <w:r>
        <w:rPr>
          <w:rFonts w:hint="eastAsia" w:ascii="Times New Roman" w:hAnsi="Times New Roman" w:cs="黑体"/>
          <w:b w:val="0"/>
          <w:bCs w:val="0"/>
          <w:color w:val="auto"/>
          <w:sz w:val="24"/>
          <w:szCs w:val="24"/>
          <w:lang w:val="en-US" w:eastAsia="zh-CN"/>
        </w:rPr>
        <w:t>59</w:t>
      </w:r>
    </w:p>
    <w:p>
      <w:pPr>
        <w:keepNext w:val="0"/>
        <w:keepLines w:val="0"/>
        <w:pageBreakBefore w:val="0"/>
        <w:widowControl w:val="0"/>
        <w:numPr>
          <w:ilvl w:val="0"/>
          <w:numId w:val="0"/>
        </w:numPr>
        <w:kinsoku/>
        <w:wordWrap/>
        <w:overflowPunct/>
        <w:topLinePunct w:val="0"/>
        <w:autoSpaceDE/>
        <w:autoSpaceDN/>
        <w:bidi w:val="0"/>
        <w:adjustRightInd/>
        <w:snapToGrid/>
        <w:spacing w:line="312" w:lineRule="auto"/>
        <w:jc w:val="distribute"/>
        <w:textAlignment w:val="auto"/>
        <w:rPr>
          <w:rFonts w:hint="default" w:ascii="Times New Roman" w:hAnsi="Times New Roman" w:eastAsia="黑体" w:cs="黑体"/>
          <w:b w:val="0"/>
          <w:bCs w:val="0"/>
          <w:color w:val="auto"/>
          <w:sz w:val="24"/>
          <w:szCs w:val="24"/>
          <w:lang w:val="en-US" w:eastAsia="zh-CN"/>
        </w:rPr>
      </w:pPr>
      <w:r>
        <w:rPr>
          <w:rFonts w:hint="eastAsia" w:ascii="Times New Roman" w:hAnsi="Times New Roman" w:eastAsia="黑体" w:cs="黑体"/>
          <w:b w:val="0"/>
          <w:bCs w:val="0"/>
          <w:color w:val="auto"/>
          <w:sz w:val="24"/>
          <w:szCs w:val="24"/>
          <w:lang w:val="en-US" w:eastAsia="zh-CN"/>
        </w:rPr>
        <w:t>结 论………………………………………………………………………………117</w:t>
      </w:r>
    </w:p>
    <w:p>
      <w:pPr>
        <w:keepNext w:val="0"/>
        <w:keepLines w:val="0"/>
        <w:pageBreakBefore w:val="0"/>
        <w:widowControl w:val="0"/>
        <w:numPr>
          <w:ilvl w:val="0"/>
          <w:numId w:val="0"/>
        </w:numPr>
        <w:kinsoku/>
        <w:wordWrap/>
        <w:overflowPunct/>
        <w:topLinePunct w:val="0"/>
        <w:autoSpaceDE/>
        <w:autoSpaceDN/>
        <w:bidi w:val="0"/>
        <w:adjustRightInd/>
        <w:snapToGrid/>
        <w:spacing w:line="312" w:lineRule="auto"/>
        <w:jc w:val="distribute"/>
        <w:textAlignment w:val="auto"/>
        <w:rPr>
          <w:rFonts w:hint="default" w:ascii="Times New Roman" w:hAnsi="Times New Roman" w:eastAsia="黑体" w:cs="黑体"/>
          <w:b w:val="0"/>
          <w:bCs w:val="0"/>
          <w:color w:val="auto"/>
          <w:sz w:val="24"/>
          <w:szCs w:val="24"/>
          <w:lang w:val="en-US" w:eastAsia="zh-CN"/>
        </w:rPr>
      </w:pPr>
      <w:r>
        <w:rPr>
          <w:rFonts w:hint="eastAsia" w:ascii="Times New Roman" w:hAnsi="Times New Roman" w:eastAsia="黑体" w:cs="黑体"/>
          <w:b w:val="0"/>
          <w:bCs w:val="0"/>
          <w:color w:val="auto"/>
          <w:sz w:val="24"/>
          <w:szCs w:val="24"/>
          <w:lang w:val="en-US" w:eastAsia="zh-CN"/>
        </w:rPr>
        <w:t>参考文献……………………………………………………………………………118</w:t>
      </w:r>
    </w:p>
    <w:p>
      <w:pPr>
        <w:keepNext w:val="0"/>
        <w:keepLines w:val="0"/>
        <w:pageBreakBefore w:val="0"/>
        <w:widowControl w:val="0"/>
        <w:numPr>
          <w:ilvl w:val="0"/>
          <w:numId w:val="0"/>
        </w:numPr>
        <w:kinsoku/>
        <w:wordWrap/>
        <w:overflowPunct/>
        <w:topLinePunct w:val="0"/>
        <w:autoSpaceDE/>
        <w:autoSpaceDN/>
        <w:bidi w:val="0"/>
        <w:adjustRightInd/>
        <w:snapToGrid/>
        <w:spacing w:line="312" w:lineRule="auto"/>
        <w:jc w:val="distribute"/>
        <w:textAlignment w:val="auto"/>
        <w:rPr>
          <w:rFonts w:hint="eastAsia" w:ascii="Times New Roman" w:hAnsi="Times New Roman" w:eastAsia="黑体" w:cs="黑体"/>
          <w:b w:val="0"/>
          <w:bCs w:val="0"/>
          <w:color w:val="auto"/>
          <w:sz w:val="24"/>
          <w:szCs w:val="24"/>
          <w:lang w:val="en-US" w:eastAsia="zh-CN"/>
        </w:rPr>
      </w:pPr>
      <w:r>
        <w:rPr>
          <w:rFonts w:hint="eastAsia" w:ascii="Times New Roman" w:hAnsi="Times New Roman" w:eastAsia="黑体" w:cs="黑体"/>
          <w:b w:val="0"/>
          <w:bCs w:val="0"/>
          <w:color w:val="auto"/>
          <w:sz w:val="24"/>
          <w:szCs w:val="24"/>
          <w:lang w:val="en-US" w:eastAsia="zh-CN"/>
        </w:rPr>
        <w:t>致 谢………………………………………………………………………………120</w:t>
      </w:r>
    </w:p>
    <w:p>
      <w:pPr>
        <w:jc w:val="center"/>
        <w:rPr>
          <w:rFonts w:hint="eastAsia" w:ascii="黑体" w:hAnsi="黑体" w:eastAsia="黑体" w:cs="黑体"/>
          <w:sz w:val="36"/>
          <w:szCs w:val="36"/>
          <w:lang w:val="en-US" w:eastAsia="zh-CN"/>
        </w:rPr>
        <w:sectPr>
          <w:footerReference r:id="rId8" w:type="default"/>
          <w:pgSz w:w="11906" w:h="16838"/>
          <w:pgMar w:top="1440" w:right="1440" w:bottom="1440" w:left="1440" w:header="851" w:footer="992" w:gutter="0"/>
          <w:pgNumType w:fmt="decimal" w:start="1"/>
          <w:cols w:space="425" w:num="1"/>
          <w:docGrid w:type="lines" w:linePitch="312" w:charSpace="0"/>
        </w:sectPr>
      </w:pPr>
    </w:p>
    <w:p>
      <w:pPr>
        <w:jc w:val="center"/>
        <w:rPr>
          <w:rFonts w:hint="eastAsia" w:ascii="黑体" w:hAnsi="黑体" w:eastAsia="黑体" w:cs="黑体"/>
          <w:sz w:val="36"/>
          <w:szCs w:val="36"/>
          <w:lang w:val="en-US" w:eastAsia="zh-CN"/>
        </w:rPr>
      </w:pPr>
      <w:r>
        <w:rPr>
          <w:rFonts w:hint="eastAsia" w:ascii="黑体" w:hAnsi="黑体" w:eastAsia="黑体" w:cs="黑体"/>
          <w:sz w:val="36"/>
          <w:szCs w:val="36"/>
          <w:lang w:val="en-US" w:eastAsia="zh-CN"/>
        </w:rPr>
        <w:t>第1章 绪论（</w:t>
      </w:r>
      <w:r>
        <w:rPr>
          <w:rFonts w:hint="eastAsia" w:ascii="仿宋_GB2312" w:hAnsi="仿宋_GB2312" w:eastAsia="仿宋_GB2312" w:cs="仿宋_GB2312"/>
          <w:sz w:val="28"/>
          <w:szCs w:val="28"/>
        </w:rPr>
        <w:t>黑体，小二号，居中</w:t>
      </w:r>
      <w:r>
        <w:rPr>
          <w:rFonts w:hint="eastAsia" w:ascii="黑体" w:hAnsi="黑体" w:eastAsia="黑体" w:cs="黑体"/>
          <w:sz w:val="36"/>
          <w:szCs w:val="36"/>
          <w:lang w:val="en-US" w:eastAsia="zh-CN"/>
        </w:rPr>
        <w:t>）</w:t>
      </w:r>
    </w:p>
    <w:p>
      <w:pPr>
        <w:jc w:val="center"/>
        <w:rPr>
          <w:rFonts w:hint="eastAsia" w:ascii="黑体" w:hAnsi="黑体" w:eastAsia="黑体" w:cs="黑体"/>
          <w:sz w:val="36"/>
          <w:szCs w:val="36"/>
          <w:lang w:val="en-US" w:eastAsia="zh-CN"/>
        </w:rPr>
      </w:pPr>
    </w:p>
    <w:p>
      <w:pPr>
        <w:jc w:val="both"/>
        <w:rPr>
          <w:rFonts w:hint="default" w:ascii="Times New Roman" w:hAnsi="Times New Roman" w:eastAsia="黑体" w:cs="Times New Roman"/>
          <w:sz w:val="36"/>
          <w:szCs w:val="36"/>
          <w:lang w:val="en-US" w:eastAsia="zh-CN"/>
        </w:rPr>
      </w:pPr>
      <w:r>
        <w:rPr>
          <w:rFonts w:hint="default" w:ascii="Times New Roman" w:hAnsi="Times New Roman" w:eastAsia="黑体" w:cs="Times New Roman"/>
          <w:sz w:val="30"/>
          <w:szCs w:val="30"/>
          <w:lang w:val="en-US" w:eastAsia="zh-CN"/>
        </w:rPr>
        <w:t>1.1</w:t>
      </w:r>
      <w:r>
        <w:rPr>
          <w:rFonts w:hint="eastAsia" w:ascii="黑体" w:hAnsi="黑体" w:eastAsia="黑体" w:cs="黑体"/>
          <w:sz w:val="30"/>
          <w:szCs w:val="30"/>
          <w:lang w:val="en-US" w:eastAsia="zh-CN"/>
        </w:rPr>
        <w:t>XXXX</w:t>
      </w:r>
      <w:r>
        <w:rPr>
          <w:rFonts w:hint="default" w:ascii="Times New Roman" w:hAnsi="Times New Roman" w:eastAsia="黑体" w:cs="Times New Roman"/>
          <w:sz w:val="36"/>
          <w:szCs w:val="36"/>
          <w:lang w:val="en-US" w:eastAsia="zh-CN"/>
        </w:rPr>
        <w:t>（</w:t>
      </w:r>
      <w:r>
        <w:rPr>
          <w:rFonts w:hint="default" w:ascii="Times New Roman" w:hAnsi="Times New Roman" w:eastAsia="仿宋_GB2312" w:cs="Times New Roman"/>
          <w:sz w:val="28"/>
          <w:szCs w:val="28"/>
        </w:rPr>
        <w:t>黑体，小三号，顶左</w:t>
      </w:r>
      <w:r>
        <w:rPr>
          <w:rFonts w:hint="default" w:ascii="Times New Roman" w:hAnsi="Times New Roman" w:eastAsia="黑体" w:cs="Times New Roman"/>
          <w:sz w:val="36"/>
          <w:szCs w:val="36"/>
          <w:lang w:val="en-US" w:eastAsia="zh-CN"/>
        </w:rPr>
        <w:t>）</w:t>
      </w:r>
    </w:p>
    <w:p>
      <w:pPr>
        <w:jc w:val="both"/>
        <w:rPr>
          <w:rFonts w:hint="default" w:ascii="Times New Roman" w:hAnsi="Times New Roman" w:eastAsia="黑体" w:cs="Times New Roman"/>
          <w:sz w:val="36"/>
          <w:szCs w:val="36"/>
          <w:lang w:val="en-US" w:eastAsia="zh-CN"/>
        </w:rPr>
      </w:pPr>
      <w:r>
        <w:rPr>
          <w:rFonts w:hint="default" w:ascii="Times New Roman" w:hAnsi="Times New Roman" w:eastAsia="黑体" w:cs="Times New Roman"/>
          <w:sz w:val="28"/>
          <w:szCs w:val="28"/>
          <w:lang w:val="en-US" w:eastAsia="zh-CN"/>
        </w:rPr>
        <w:t>1.1.1</w:t>
      </w:r>
      <w:r>
        <w:rPr>
          <w:rFonts w:hint="eastAsia" w:ascii="黑体" w:hAnsi="黑体" w:eastAsia="黑体" w:cs="黑体"/>
          <w:sz w:val="28"/>
          <w:szCs w:val="28"/>
          <w:lang w:val="en-US" w:eastAsia="zh-CN"/>
        </w:rPr>
        <w:t>XXX</w:t>
      </w:r>
      <w:r>
        <w:rPr>
          <w:rFonts w:hint="default" w:ascii="Times New Roman" w:hAnsi="Times New Roman" w:eastAsia="黑体" w:cs="Times New Roman"/>
          <w:sz w:val="36"/>
          <w:szCs w:val="36"/>
          <w:lang w:val="en-US" w:eastAsia="zh-CN"/>
        </w:rPr>
        <w:t>（</w:t>
      </w:r>
      <w:r>
        <w:rPr>
          <w:rFonts w:hint="default" w:ascii="Times New Roman" w:hAnsi="Times New Roman" w:eastAsia="仿宋_GB2312" w:cs="Times New Roman"/>
          <w:sz w:val="28"/>
          <w:szCs w:val="28"/>
        </w:rPr>
        <w:t>黑体，四号，顶左</w:t>
      </w:r>
      <w:r>
        <w:rPr>
          <w:rFonts w:hint="default" w:ascii="Times New Roman" w:hAnsi="Times New Roman" w:eastAsia="黑体" w:cs="Times New Roman"/>
          <w:sz w:val="36"/>
          <w:szCs w:val="36"/>
          <w:lang w:val="en-US" w:eastAsia="zh-CN"/>
        </w:rPr>
        <w:t>）</w:t>
      </w:r>
    </w:p>
    <w:p>
      <w:pPr>
        <w:jc w:val="both"/>
        <w:rPr>
          <w:rFonts w:hint="eastAsia" w:ascii="黑体" w:hAnsi="黑体" w:eastAsia="黑体" w:cs="黑体"/>
          <w:sz w:val="36"/>
          <w:szCs w:val="36"/>
          <w:lang w:val="en-US" w:eastAsia="zh-CN"/>
        </w:rPr>
      </w:pPr>
    </w:p>
    <w:p>
      <w:pPr>
        <w:ind w:firstLine="560" w:firstLineChars="200"/>
        <w:jc w:val="both"/>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段落文字</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宋体，小四号</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英文：Times New Roman，小四号）</w:t>
      </w:r>
    </w:p>
    <w:p>
      <w:pPr>
        <w:ind w:firstLine="560" w:firstLineChars="200"/>
        <w:jc w:val="both"/>
        <w:rPr>
          <w:rFonts w:hint="eastAsia" w:ascii="仿宋_GB2312" w:hAnsi="仿宋_GB2312" w:eastAsia="仿宋_GB2312" w:cs="仿宋_GB2312"/>
          <w:sz w:val="28"/>
          <w:szCs w:val="28"/>
        </w:rPr>
      </w:pPr>
    </w:p>
    <w:p>
      <w:pPr>
        <w:jc w:val="both"/>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图</w:t>
      </w:r>
      <w:r>
        <w:rPr>
          <w:rFonts w:hint="eastAsia" w:ascii="仿宋_GB2312" w:hAnsi="仿宋_GB2312" w:eastAsia="仿宋_GB2312" w:cs="仿宋_GB2312"/>
          <w:sz w:val="28"/>
          <w:szCs w:val="28"/>
          <w:lang w:val="en-US" w:eastAsia="zh-CN"/>
        </w:rPr>
        <w:t>1</w:t>
      </w:r>
      <w:r>
        <w:rPr>
          <w:rFonts w:hint="eastAsia" w:ascii="仿宋_GB2312" w:hAnsi="仿宋_GB2312" w:eastAsia="仿宋_GB2312" w:cs="仿宋_GB2312"/>
          <w:sz w:val="28"/>
          <w:szCs w:val="28"/>
        </w:rPr>
        <w:t>.1</w:t>
      </w:r>
    </w:p>
    <w:p>
      <w:pPr>
        <w:jc w:val="both"/>
        <w:rPr>
          <w:rFonts w:hint="eastAsia" w:ascii="仿宋_GB2312" w:hAnsi="仿宋_GB2312" w:eastAsia="仿宋_GB2312" w:cs="仿宋_GB2312"/>
          <w:sz w:val="28"/>
          <w:szCs w:val="28"/>
        </w:rPr>
      </w:pPr>
    </w:p>
    <w:p>
      <w:pPr>
        <w:jc w:val="both"/>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表</w:t>
      </w:r>
      <w:r>
        <w:rPr>
          <w:rFonts w:hint="eastAsia" w:ascii="仿宋_GB2312" w:hAnsi="仿宋_GB2312" w:eastAsia="仿宋_GB2312" w:cs="仿宋_GB2312"/>
          <w:sz w:val="28"/>
          <w:szCs w:val="28"/>
          <w:lang w:val="en-US" w:eastAsia="zh-CN"/>
        </w:rPr>
        <w:t>1</w:t>
      </w:r>
      <w:r>
        <w:rPr>
          <w:rFonts w:hint="eastAsia" w:ascii="仿宋_GB2312" w:hAnsi="仿宋_GB2312" w:eastAsia="仿宋_GB2312" w:cs="仿宋_GB2312"/>
          <w:sz w:val="28"/>
          <w:szCs w:val="28"/>
        </w:rPr>
        <w:t>.1</w:t>
      </w:r>
    </w:p>
    <w:p>
      <w:pPr>
        <w:jc w:val="both"/>
        <w:rPr>
          <w:rFonts w:hint="eastAsia" w:ascii="仿宋_GB2312" w:hAnsi="仿宋_GB2312" w:eastAsia="仿宋_GB2312" w:cs="仿宋_GB2312"/>
          <w:sz w:val="28"/>
          <w:szCs w:val="28"/>
        </w:rPr>
      </w:pPr>
    </w:p>
    <w:p>
      <w:pPr>
        <w:ind w:firstLine="3640" w:firstLineChars="1300"/>
        <w:jc w:val="both"/>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公式</w:t>
      </w:r>
      <w:r>
        <w:rPr>
          <w:rFonts w:hint="eastAsia" w:ascii="仿宋_GB2312" w:hAnsi="仿宋_GB2312" w:eastAsia="仿宋_GB2312" w:cs="仿宋_GB2312"/>
          <w:sz w:val="28"/>
          <w:szCs w:val="28"/>
          <w:lang w:val="en-US" w:eastAsia="zh-CN"/>
        </w:rPr>
        <w:t xml:space="preserve">                         （1.1）</w:t>
      </w:r>
    </w:p>
    <w:p>
      <w:pPr>
        <w:jc w:val="both"/>
        <w:rPr>
          <w:rFonts w:hint="eastAsia" w:ascii="仿宋_GB2312" w:hAnsi="仿宋_GB2312" w:eastAsia="仿宋_GB2312" w:cs="仿宋_GB2312"/>
          <w:sz w:val="28"/>
          <w:szCs w:val="28"/>
          <w:lang w:val="en-US" w:eastAsia="zh-CN"/>
        </w:rPr>
      </w:pPr>
    </w:p>
    <w:p>
      <w:pPr>
        <w:jc w:val="center"/>
        <w:rPr>
          <w:rFonts w:hint="eastAsia" w:ascii="黑体" w:hAnsi="黑体" w:eastAsia="黑体" w:cs="黑体"/>
          <w:sz w:val="36"/>
          <w:szCs w:val="36"/>
          <w:lang w:val="en-US" w:eastAsia="zh-CN"/>
        </w:rPr>
      </w:pPr>
      <w:r>
        <w:rPr>
          <w:rFonts w:hint="eastAsia" w:ascii="黑体" w:hAnsi="黑体" w:eastAsia="黑体" w:cs="黑体"/>
          <w:sz w:val="36"/>
          <w:szCs w:val="36"/>
          <w:lang w:val="en-US" w:eastAsia="zh-CN"/>
        </w:rPr>
        <w:t>第</w:t>
      </w:r>
      <w:r>
        <w:rPr>
          <w:rFonts w:hint="default" w:ascii="Times New Roman" w:hAnsi="Times New Roman" w:eastAsia="黑体" w:cs="Times New Roman"/>
          <w:sz w:val="36"/>
          <w:szCs w:val="36"/>
          <w:lang w:val="en-US" w:eastAsia="zh-CN"/>
        </w:rPr>
        <w:t>2</w:t>
      </w:r>
      <w:r>
        <w:rPr>
          <w:rFonts w:hint="eastAsia" w:ascii="黑体" w:hAnsi="黑体" w:eastAsia="黑体" w:cs="黑体"/>
          <w:sz w:val="36"/>
          <w:szCs w:val="36"/>
          <w:lang w:val="en-US" w:eastAsia="zh-CN"/>
        </w:rPr>
        <w:t>章 正文（</w:t>
      </w:r>
      <w:r>
        <w:rPr>
          <w:rFonts w:hint="eastAsia" w:ascii="仿宋_GB2312" w:hAnsi="仿宋_GB2312" w:eastAsia="仿宋_GB2312" w:cs="仿宋_GB2312"/>
          <w:sz w:val="28"/>
          <w:szCs w:val="28"/>
        </w:rPr>
        <w:t>黑体，小二号，居中</w:t>
      </w:r>
      <w:r>
        <w:rPr>
          <w:rFonts w:hint="eastAsia" w:ascii="黑体" w:hAnsi="黑体" w:eastAsia="黑体" w:cs="黑体"/>
          <w:sz w:val="36"/>
          <w:szCs w:val="36"/>
          <w:lang w:val="en-US" w:eastAsia="zh-CN"/>
        </w:rPr>
        <w:t>）</w:t>
      </w:r>
    </w:p>
    <w:p>
      <w:pPr>
        <w:jc w:val="both"/>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XXXXXXXXXXXXXXXX</w:t>
      </w:r>
    </w:p>
    <w:p>
      <w:pPr>
        <w:jc w:val="center"/>
        <w:rPr>
          <w:rFonts w:hint="eastAsia" w:ascii="黑体" w:hAnsi="黑体" w:eastAsia="黑体" w:cs="黑体"/>
          <w:sz w:val="36"/>
          <w:szCs w:val="36"/>
          <w:lang w:val="en-US" w:eastAsia="zh-CN"/>
        </w:rPr>
      </w:pPr>
      <w:r>
        <w:rPr>
          <w:rFonts w:hint="eastAsia" w:ascii="黑体" w:hAnsi="黑体" w:eastAsia="黑体" w:cs="黑体"/>
          <w:sz w:val="36"/>
          <w:szCs w:val="36"/>
          <w:lang w:val="en-US" w:eastAsia="zh-CN"/>
        </w:rPr>
        <w:t>结论（</w:t>
      </w:r>
      <w:r>
        <w:rPr>
          <w:rFonts w:hint="eastAsia" w:ascii="仿宋_GB2312" w:hAnsi="仿宋_GB2312" w:eastAsia="仿宋_GB2312" w:cs="仿宋_GB2312"/>
          <w:sz w:val="28"/>
          <w:szCs w:val="28"/>
        </w:rPr>
        <w:t>黑体，小二号，居中</w:t>
      </w:r>
      <w:r>
        <w:rPr>
          <w:rFonts w:hint="eastAsia" w:ascii="黑体" w:hAnsi="黑体" w:eastAsia="黑体" w:cs="黑体"/>
          <w:sz w:val="36"/>
          <w:szCs w:val="36"/>
          <w:lang w:val="en-US" w:eastAsia="zh-CN"/>
        </w:rPr>
        <w:t>）</w:t>
      </w:r>
    </w:p>
    <w:p>
      <w:pPr>
        <w:jc w:val="both"/>
        <w:rPr>
          <w:rFonts w:hint="default" w:ascii="仿宋_GB2312" w:hAnsi="仿宋_GB2312" w:eastAsia="仿宋_GB2312" w:cs="仿宋_GB2312"/>
          <w:sz w:val="28"/>
          <w:szCs w:val="28"/>
          <w:lang w:val="en-US" w:eastAsia="zh-CN"/>
        </w:rPr>
      </w:pPr>
    </w:p>
    <w:p>
      <w:pPr>
        <w:jc w:val="both"/>
        <w:rPr>
          <w:rFonts w:hint="eastAsia" w:ascii="Times New Roman" w:hAnsi="Times New Roman" w:eastAsia="黑体" w:cs="黑体"/>
          <w:b w:val="0"/>
          <w:bCs w:val="0"/>
          <w:color w:val="auto"/>
          <w:sz w:val="24"/>
          <w:szCs w:val="24"/>
          <w:lang w:val="en-US" w:eastAsia="zh-CN"/>
        </w:rPr>
      </w:pPr>
      <w:r>
        <w:rPr>
          <w:rFonts w:hint="eastAsia" w:ascii="Times New Roman" w:hAnsi="Times New Roman" w:eastAsia="黑体" w:cs="黑体"/>
          <w:b w:val="0"/>
          <w:bCs w:val="0"/>
          <w:color w:val="auto"/>
          <w:sz w:val="24"/>
          <w:szCs w:val="24"/>
          <w:lang w:val="en-US" w:eastAsia="zh-CN"/>
        </w:rPr>
        <w:t>参考文献</w:t>
      </w:r>
    </w:p>
    <w:p>
      <w:pPr>
        <w:jc w:val="both"/>
        <w:rPr>
          <w:rFonts w:hint="eastAsia" w:ascii="仿宋_GB2312" w:hAnsi="仿宋_GB2312" w:eastAsia="仿宋_GB2312" w:cs="仿宋_GB2312"/>
          <w:sz w:val="28"/>
          <w:szCs w:val="28"/>
          <w:lang w:val="en-US" w:eastAsia="zh-CN"/>
        </w:rPr>
      </w:pPr>
    </w:p>
    <w:p>
      <w:pPr>
        <w:jc w:val="both"/>
        <w:rPr>
          <w:rFonts w:hint="eastAsia" w:ascii="Times New Roman" w:hAnsi="Times New Roman" w:eastAsia="黑体" w:cs="黑体"/>
          <w:b w:val="0"/>
          <w:bCs w:val="0"/>
          <w:color w:val="auto"/>
          <w:sz w:val="24"/>
          <w:szCs w:val="24"/>
          <w:lang w:val="en-US" w:eastAsia="zh-CN"/>
        </w:rPr>
      </w:pPr>
      <w:r>
        <w:rPr>
          <w:rFonts w:hint="eastAsia" w:ascii="Times New Roman" w:hAnsi="Times New Roman" w:eastAsia="黑体" w:cs="黑体"/>
          <w:b w:val="0"/>
          <w:bCs w:val="0"/>
          <w:color w:val="auto"/>
          <w:sz w:val="24"/>
          <w:szCs w:val="24"/>
          <w:lang w:val="en-US" w:eastAsia="zh-CN"/>
        </w:rPr>
        <w:t>致 谢</w:t>
      </w:r>
    </w:p>
    <w:p>
      <w:pPr>
        <w:jc w:val="both"/>
        <w:rPr>
          <w:rFonts w:hint="eastAsia" w:ascii="Times New Roman" w:hAnsi="Times New Roman" w:eastAsia="黑体" w:cs="黑体"/>
          <w:b w:val="0"/>
          <w:bCs w:val="0"/>
          <w:color w:val="auto"/>
          <w:sz w:val="24"/>
          <w:szCs w:val="24"/>
          <w:lang w:val="en-US" w:eastAsia="zh-CN"/>
        </w:rPr>
      </w:pPr>
    </w:p>
    <w:p>
      <w:pPr>
        <w:jc w:val="both"/>
        <w:rPr>
          <w:rFonts w:hint="eastAsia" w:eastAsia="仿宋" w:cs="仿宋"/>
          <w:sz w:val="32"/>
          <w:szCs w:val="32"/>
        </w:rPr>
      </w:pPr>
      <w:r>
        <w:rPr>
          <w:rFonts w:hint="eastAsia" w:ascii="Times New Roman" w:hAnsi="Times New Roman" w:eastAsia="黑体" w:cs="黑体"/>
          <w:b w:val="0"/>
          <w:bCs w:val="0"/>
          <w:color w:val="auto"/>
          <w:sz w:val="24"/>
          <w:szCs w:val="24"/>
          <w:lang w:val="en-US" w:eastAsia="zh-CN"/>
        </w:rPr>
        <w:t>附录</w:t>
      </w:r>
    </w:p>
    <w:sectPr>
      <w:footerReference r:id="rId9" w:type="default"/>
      <w:pgSz w:w="11906" w:h="16838"/>
      <w:pgMar w:top="2098" w:right="1474" w:bottom="1985"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panose1 w:val="00000600000000000000"/>
    <w:charset w:val="86"/>
    <w:family w:val="script"/>
    <w:pitch w:val="default"/>
    <w:sig w:usb0="800002BF" w:usb1="184F6CF8" w:usb2="00000012" w:usb3="00000000" w:csb0="00160001" w:csb1="1203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隶书">
    <w:panose1 w:val="0201050906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784225" cy="415290"/>
              <wp:effectExtent l="0" t="0" r="0" b="0"/>
              <wp:wrapNone/>
              <wp:docPr id="1" name="文本框 1"/>
              <wp:cNvGraphicFramePr/>
              <a:graphic xmlns:a="http://schemas.openxmlformats.org/drawingml/2006/main">
                <a:graphicData uri="http://schemas.microsoft.com/office/word/2010/wordprocessingShape">
                  <wps:wsp>
                    <wps:cNvSpPr txBox="1"/>
                    <wps:spPr>
                      <a:xfrm>
                        <a:off x="0" y="0"/>
                        <a:ext cx="784225" cy="4152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jc w:val="center"/>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32.7pt;width:61.75pt;mso-position-horizontal:outside;mso-position-horizontal-relative:margin;z-index:251659264;mso-width-relative:page;mso-height-relative:page;" filled="f" stroked="f" coordsize="21600,21600" o:gfxdata="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Dt32yl1QAAAAQBAAAPAAAAAAAAAAEAIAAAACIAAABkcnMvZG93bnJldi54bWxQSwEC&#10;FAAUAAAACACHTuJAr2dAojACAABVBAAADgAAAAAAAAABACAAAAAkAQAAZHJzL2Uyb0RvYy54bWxQ&#10;SwUGAAAAAAYABgBZAQAAxgUAAAAA&#10;">
              <v:fill on="f" focussize="0,0"/>
              <v:stroke on="f" weight="0.5pt"/>
              <v:imagedata o:title=""/>
              <o:lock v:ext="edit" aspectratio="f"/>
              <v:textbox inset="0mm,0mm,0mm,0mm">
                <w:txbxContent>
                  <w:p>
                    <w:pPr>
                      <w:pStyle w:val="10"/>
                      <w:jc w:val="center"/>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thinThickSmallGap" w:color="auto" w:sz="12" w:space="1"/>
      </w:pBdr>
      <w:jc w:val="center"/>
      <w:rPr>
        <w:rFonts w:hint="eastAsia" w:ascii="宋体" w:hAnsi="宋体" w:eastAsia="宋体" w:cs="宋体"/>
        <w:sz w:val="21"/>
        <w:szCs w:val="21"/>
      </w:rPr>
    </w:pPr>
    <w:r>
      <w:rPr>
        <w:rFonts w:hint="eastAsia" w:ascii="宋体" w:hAnsi="宋体" w:eastAsia="宋体" w:cs="宋体"/>
        <w:sz w:val="21"/>
        <w:szCs w:val="21"/>
      </w:rPr>
      <w:t>吉林建筑大学函授（自考）本科</w:t>
    </w:r>
    <w:r>
      <w:rPr>
        <w:rFonts w:hint="eastAsia" w:ascii="宋体" w:hAnsi="宋体" w:cs="宋体"/>
        <w:sz w:val="21"/>
        <w:szCs w:val="21"/>
        <w:lang w:eastAsia="zh-CN"/>
      </w:rPr>
      <w:t>（专科）</w:t>
    </w:r>
    <w:r>
      <w:rPr>
        <w:rFonts w:hint="eastAsia" w:ascii="宋体" w:hAnsi="宋体" w:eastAsia="宋体" w:cs="宋体"/>
        <w:sz w:val="21"/>
        <w:szCs w:val="21"/>
      </w:rPr>
      <w:t>毕业设计（论文）</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attachedTemplate r:id="rId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YzMjVhMWVkMWU0NjYzODNkYmY2MGYzNWUwOGIzMDMifQ=="/>
  </w:docVars>
  <w:rsids>
    <w:rsidRoot w:val="72553EBF"/>
    <w:rsid w:val="00000E53"/>
    <w:rsid w:val="000073C1"/>
    <w:rsid w:val="00010568"/>
    <w:rsid w:val="000117C8"/>
    <w:rsid w:val="00013474"/>
    <w:rsid w:val="000136B1"/>
    <w:rsid w:val="00016CE3"/>
    <w:rsid w:val="0001765A"/>
    <w:rsid w:val="00020423"/>
    <w:rsid w:val="00026BC8"/>
    <w:rsid w:val="0003042D"/>
    <w:rsid w:val="0003254E"/>
    <w:rsid w:val="000333D7"/>
    <w:rsid w:val="00034AA5"/>
    <w:rsid w:val="0003518B"/>
    <w:rsid w:val="00043E73"/>
    <w:rsid w:val="00043EEC"/>
    <w:rsid w:val="0004574E"/>
    <w:rsid w:val="0005255A"/>
    <w:rsid w:val="00056548"/>
    <w:rsid w:val="000569A5"/>
    <w:rsid w:val="00060903"/>
    <w:rsid w:val="000614B3"/>
    <w:rsid w:val="00063A89"/>
    <w:rsid w:val="00064C3F"/>
    <w:rsid w:val="00072A7F"/>
    <w:rsid w:val="00074321"/>
    <w:rsid w:val="00077765"/>
    <w:rsid w:val="00081DC3"/>
    <w:rsid w:val="0008389F"/>
    <w:rsid w:val="00083922"/>
    <w:rsid w:val="00086738"/>
    <w:rsid w:val="000948EB"/>
    <w:rsid w:val="00095D4D"/>
    <w:rsid w:val="00096670"/>
    <w:rsid w:val="000A2999"/>
    <w:rsid w:val="000A4055"/>
    <w:rsid w:val="000A5D1C"/>
    <w:rsid w:val="000B086E"/>
    <w:rsid w:val="000B0EF9"/>
    <w:rsid w:val="000B1340"/>
    <w:rsid w:val="000B1A83"/>
    <w:rsid w:val="000B3575"/>
    <w:rsid w:val="000B4905"/>
    <w:rsid w:val="000B5D73"/>
    <w:rsid w:val="000B6333"/>
    <w:rsid w:val="000C5C44"/>
    <w:rsid w:val="000C5C92"/>
    <w:rsid w:val="000D02A3"/>
    <w:rsid w:val="000D7520"/>
    <w:rsid w:val="000E0D9D"/>
    <w:rsid w:val="000E589D"/>
    <w:rsid w:val="000E5D91"/>
    <w:rsid w:val="000F0653"/>
    <w:rsid w:val="000F0B96"/>
    <w:rsid w:val="000F329F"/>
    <w:rsid w:val="000F45CE"/>
    <w:rsid w:val="00102C07"/>
    <w:rsid w:val="00103F6D"/>
    <w:rsid w:val="001069DC"/>
    <w:rsid w:val="00106D87"/>
    <w:rsid w:val="00107252"/>
    <w:rsid w:val="00112A59"/>
    <w:rsid w:val="001212A3"/>
    <w:rsid w:val="00124D16"/>
    <w:rsid w:val="00126F9E"/>
    <w:rsid w:val="0012711C"/>
    <w:rsid w:val="001365EC"/>
    <w:rsid w:val="00145034"/>
    <w:rsid w:val="00147982"/>
    <w:rsid w:val="00151D03"/>
    <w:rsid w:val="0015617C"/>
    <w:rsid w:val="001561FE"/>
    <w:rsid w:val="001669D4"/>
    <w:rsid w:val="00171352"/>
    <w:rsid w:val="00171ABC"/>
    <w:rsid w:val="00174018"/>
    <w:rsid w:val="001771D8"/>
    <w:rsid w:val="0018013C"/>
    <w:rsid w:val="00182204"/>
    <w:rsid w:val="001849BB"/>
    <w:rsid w:val="00193269"/>
    <w:rsid w:val="0019662F"/>
    <w:rsid w:val="001A033E"/>
    <w:rsid w:val="001A7FA0"/>
    <w:rsid w:val="001B129A"/>
    <w:rsid w:val="001B19C1"/>
    <w:rsid w:val="001B35CE"/>
    <w:rsid w:val="001B377D"/>
    <w:rsid w:val="001B45EC"/>
    <w:rsid w:val="001C6490"/>
    <w:rsid w:val="001C7446"/>
    <w:rsid w:val="001D1619"/>
    <w:rsid w:val="001D19FB"/>
    <w:rsid w:val="001D601F"/>
    <w:rsid w:val="001D69BA"/>
    <w:rsid w:val="001D70C2"/>
    <w:rsid w:val="001E2884"/>
    <w:rsid w:val="001E686A"/>
    <w:rsid w:val="001F17B5"/>
    <w:rsid w:val="001F45A3"/>
    <w:rsid w:val="001F530B"/>
    <w:rsid w:val="00200F4D"/>
    <w:rsid w:val="002020DB"/>
    <w:rsid w:val="002104D9"/>
    <w:rsid w:val="00212A45"/>
    <w:rsid w:val="002138A0"/>
    <w:rsid w:val="00213E6F"/>
    <w:rsid w:val="00214706"/>
    <w:rsid w:val="00217B78"/>
    <w:rsid w:val="00223BC2"/>
    <w:rsid w:val="00223FA4"/>
    <w:rsid w:val="00224655"/>
    <w:rsid w:val="002338B6"/>
    <w:rsid w:val="00233927"/>
    <w:rsid w:val="00233FB0"/>
    <w:rsid w:val="00233FBB"/>
    <w:rsid w:val="002359DD"/>
    <w:rsid w:val="00240A0B"/>
    <w:rsid w:val="00242195"/>
    <w:rsid w:val="00243192"/>
    <w:rsid w:val="0024656D"/>
    <w:rsid w:val="0024772E"/>
    <w:rsid w:val="002565C2"/>
    <w:rsid w:val="002576E7"/>
    <w:rsid w:val="0026081A"/>
    <w:rsid w:val="00263C4B"/>
    <w:rsid w:val="00267485"/>
    <w:rsid w:val="00270485"/>
    <w:rsid w:val="00273466"/>
    <w:rsid w:val="00280A8C"/>
    <w:rsid w:val="00284DB9"/>
    <w:rsid w:val="002852F5"/>
    <w:rsid w:val="002856FA"/>
    <w:rsid w:val="002870D7"/>
    <w:rsid w:val="002902D4"/>
    <w:rsid w:val="00294427"/>
    <w:rsid w:val="00294F46"/>
    <w:rsid w:val="002960ED"/>
    <w:rsid w:val="002962F8"/>
    <w:rsid w:val="00296556"/>
    <w:rsid w:val="002A19B5"/>
    <w:rsid w:val="002A523B"/>
    <w:rsid w:val="002A7CE4"/>
    <w:rsid w:val="002B26FD"/>
    <w:rsid w:val="002B389E"/>
    <w:rsid w:val="002B4662"/>
    <w:rsid w:val="002B4E7B"/>
    <w:rsid w:val="002C3669"/>
    <w:rsid w:val="002C4449"/>
    <w:rsid w:val="002C472A"/>
    <w:rsid w:val="002D2876"/>
    <w:rsid w:val="002D2C61"/>
    <w:rsid w:val="002D497A"/>
    <w:rsid w:val="002D4F64"/>
    <w:rsid w:val="002E0C52"/>
    <w:rsid w:val="002E3A48"/>
    <w:rsid w:val="002E43E2"/>
    <w:rsid w:val="002E5DF9"/>
    <w:rsid w:val="002F2E2B"/>
    <w:rsid w:val="002F2EB9"/>
    <w:rsid w:val="002F67DB"/>
    <w:rsid w:val="002F7487"/>
    <w:rsid w:val="0030041B"/>
    <w:rsid w:val="00300EC6"/>
    <w:rsid w:val="00304C75"/>
    <w:rsid w:val="00306158"/>
    <w:rsid w:val="00310771"/>
    <w:rsid w:val="0031107A"/>
    <w:rsid w:val="003155FA"/>
    <w:rsid w:val="00317429"/>
    <w:rsid w:val="003226DE"/>
    <w:rsid w:val="003242B7"/>
    <w:rsid w:val="003360A1"/>
    <w:rsid w:val="00337554"/>
    <w:rsid w:val="003405D1"/>
    <w:rsid w:val="00341735"/>
    <w:rsid w:val="00341C5D"/>
    <w:rsid w:val="00345950"/>
    <w:rsid w:val="00347B48"/>
    <w:rsid w:val="00347D2D"/>
    <w:rsid w:val="00353D01"/>
    <w:rsid w:val="003562E3"/>
    <w:rsid w:val="00357202"/>
    <w:rsid w:val="003603E6"/>
    <w:rsid w:val="00361856"/>
    <w:rsid w:val="00362B59"/>
    <w:rsid w:val="003659C1"/>
    <w:rsid w:val="003674D5"/>
    <w:rsid w:val="00372414"/>
    <w:rsid w:val="003804CF"/>
    <w:rsid w:val="00380675"/>
    <w:rsid w:val="00380740"/>
    <w:rsid w:val="00381B1D"/>
    <w:rsid w:val="00385199"/>
    <w:rsid w:val="00392037"/>
    <w:rsid w:val="00394AB3"/>
    <w:rsid w:val="0039606B"/>
    <w:rsid w:val="00397DA6"/>
    <w:rsid w:val="003A23B8"/>
    <w:rsid w:val="003A388A"/>
    <w:rsid w:val="003A4127"/>
    <w:rsid w:val="003B57C5"/>
    <w:rsid w:val="003B66FF"/>
    <w:rsid w:val="003B7811"/>
    <w:rsid w:val="003C00C7"/>
    <w:rsid w:val="003C15A2"/>
    <w:rsid w:val="003C2D0A"/>
    <w:rsid w:val="003C30F3"/>
    <w:rsid w:val="003C49F1"/>
    <w:rsid w:val="003D3F9A"/>
    <w:rsid w:val="003D5E6D"/>
    <w:rsid w:val="003D6BE4"/>
    <w:rsid w:val="003E492C"/>
    <w:rsid w:val="003F1B61"/>
    <w:rsid w:val="003F3ECA"/>
    <w:rsid w:val="003F7460"/>
    <w:rsid w:val="00401C38"/>
    <w:rsid w:val="00402F7F"/>
    <w:rsid w:val="004034E3"/>
    <w:rsid w:val="00404A33"/>
    <w:rsid w:val="0040758A"/>
    <w:rsid w:val="004125F4"/>
    <w:rsid w:val="00414178"/>
    <w:rsid w:val="00415AFA"/>
    <w:rsid w:val="004248C8"/>
    <w:rsid w:val="00426E82"/>
    <w:rsid w:val="0043110F"/>
    <w:rsid w:val="00446133"/>
    <w:rsid w:val="004467B9"/>
    <w:rsid w:val="004471CE"/>
    <w:rsid w:val="004504C3"/>
    <w:rsid w:val="004509EE"/>
    <w:rsid w:val="00452867"/>
    <w:rsid w:val="00454FE3"/>
    <w:rsid w:val="00460317"/>
    <w:rsid w:val="004616B1"/>
    <w:rsid w:val="004633AB"/>
    <w:rsid w:val="00471693"/>
    <w:rsid w:val="00473872"/>
    <w:rsid w:val="004808D2"/>
    <w:rsid w:val="00480951"/>
    <w:rsid w:val="00481834"/>
    <w:rsid w:val="00482719"/>
    <w:rsid w:val="00487603"/>
    <w:rsid w:val="00493EDB"/>
    <w:rsid w:val="00494217"/>
    <w:rsid w:val="0049703F"/>
    <w:rsid w:val="00497C36"/>
    <w:rsid w:val="004A1DA7"/>
    <w:rsid w:val="004A6D01"/>
    <w:rsid w:val="004A72F1"/>
    <w:rsid w:val="004B129C"/>
    <w:rsid w:val="004B219B"/>
    <w:rsid w:val="004B2373"/>
    <w:rsid w:val="004B4655"/>
    <w:rsid w:val="004B7B18"/>
    <w:rsid w:val="004C26BB"/>
    <w:rsid w:val="004C63C4"/>
    <w:rsid w:val="004D20D2"/>
    <w:rsid w:val="004D293E"/>
    <w:rsid w:val="004D4618"/>
    <w:rsid w:val="004D623E"/>
    <w:rsid w:val="004D67B6"/>
    <w:rsid w:val="004D6D85"/>
    <w:rsid w:val="004D6FD1"/>
    <w:rsid w:val="004D79AA"/>
    <w:rsid w:val="004F0176"/>
    <w:rsid w:val="004F12F3"/>
    <w:rsid w:val="004F2A3C"/>
    <w:rsid w:val="005026F4"/>
    <w:rsid w:val="005034EB"/>
    <w:rsid w:val="005064C8"/>
    <w:rsid w:val="00511B5F"/>
    <w:rsid w:val="00513339"/>
    <w:rsid w:val="005133FB"/>
    <w:rsid w:val="0051509C"/>
    <w:rsid w:val="00515533"/>
    <w:rsid w:val="00515C21"/>
    <w:rsid w:val="00520DA7"/>
    <w:rsid w:val="0052256A"/>
    <w:rsid w:val="005239EC"/>
    <w:rsid w:val="00526B22"/>
    <w:rsid w:val="00526E88"/>
    <w:rsid w:val="0053122A"/>
    <w:rsid w:val="00531383"/>
    <w:rsid w:val="00532CDA"/>
    <w:rsid w:val="0053472D"/>
    <w:rsid w:val="00534A2C"/>
    <w:rsid w:val="00535069"/>
    <w:rsid w:val="00537529"/>
    <w:rsid w:val="00541A1D"/>
    <w:rsid w:val="005429A9"/>
    <w:rsid w:val="00551A4C"/>
    <w:rsid w:val="00560E68"/>
    <w:rsid w:val="005616B5"/>
    <w:rsid w:val="00562D67"/>
    <w:rsid w:val="005649CD"/>
    <w:rsid w:val="00566BE2"/>
    <w:rsid w:val="00573572"/>
    <w:rsid w:val="00573605"/>
    <w:rsid w:val="00573EA8"/>
    <w:rsid w:val="005809DF"/>
    <w:rsid w:val="0058148B"/>
    <w:rsid w:val="00582A6B"/>
    <w:rsid w:val="00583B2A"/>
    <w:rsid w:val="00585468"/>
    <w:rsid w:val="00585BEB"/>
    <w:rsid w:val="0058699B"/>
    <w:rsid w:val="005877A7"/>
    <w:rsid w:val="0059556A"/>
    <w:rsid w:val="005A1E09"/>
    <w:rsid w:val="005A2C5D"/>
    <w:rsid w:val="005A4466"/>
    <w:rsid w:val="005A7E77"/>
    <w:rsid w:val="005B1397"/>
    <w:rsid w:val="005B2EE8"/>
    <w:rsid w:val="005B3593"/>
    <w:rsid w:val="005B7801"/>
    <w:rsid w:val="005C0057"/>
    <w:rsid w:val="005C24F3"/>
    <w:rsid w:val="005C47AD"/>
    <w:rsid w:val="005C55F3"/>
    <w:rsid w:val="005E3732"/>
    <w:rsid w:val="005E781F"/>
    <w:rsid w:val="005F285C"/>
    <w:rsid w:val="005F7872"/>
    <w:rsid w:val="00600FA2"/>
    <w:rsid w:val="00615D07"/>
    <w:rsid w:val="006229D2"/>
    <w:rsid w:val="00627BF2"/>
    <w:rsid w:val="006309EF"/>
    <w:rsid w:val="00630C66"/>
    <w:rsid w:val="006317D0"/>
    <w:rsid w:val="00631CDA"/>
    <w:rsid w:val="00632049"/>
    <w:rsid w:val="00632292"/>
    <w:rsid w:val="00633D11"/>
    <w:rsid w:val="00643F8B"/>
    <w:rsid w:val="0065266A"/>
    <w:rsid w:val="00652EE4"/>
    <w:rsid w:val="0065369B"/>
    <w:rsid w:val="0065589B"/>
    <w:rsid w:val="00655D93"/>
    <w:rsid w:val="0065658F"/>
    <w:rsid w:val="006616D1"/>
    <w:rsid w:val="006642A0"/>
    <w:rsid w:val="006708FE"/>
    <w:rsid w:val="00671704"/>
    <w:rsid w:val="00672D6D"/>
    <w:rsid w:val="00675481"/>
    <w:rsid w:val="00675C38"/>
    <w:rsid w:val="0067670D"/>
    <w:rsid w:val="00681705"/>
    <w:rsid w:val="0069046B"/>
    <w:rsid w:val="00693D6A"/>
    <w:rsid w:val="0069414E"/>
    <w:rsid w:val="006A00FE"/>
    <w:rsid w:val="006A1BE6"/>
    <w:rsid w:val="006A2F95"/>
    <w:rsid w:val="006A33A2"/>
    <w:rsid w:val="006A34CD"/>
    <w:rsid w:val="006A5294"/>
    <w:rsid w:val="006A5FA2"/>
    <w:rsid w:val="006A7CC6"/>
    <w:rsid w:val="006B1105"/>
    <w:rsid w:val="006B1C62"/>
    <w:rsid w:val="006B35A6"/>
    <w:rsid w:val="006B570E"/>
    <w:rsid w:val="006C2CA7"/>
    <w:rsid w:val="006C5C8D"/>
    <w:rsid w:val="006C7EB2"/>
    <w:rsid w:val="006D18F7"/>
    <w:rsid w:val="006D2F4B"/>
    <w:rsid w:val="006D421B"/>
    <w:rsid w:val="006E21B5"/>
    <w:rsid w:val="006E3946"/>
    <w:rsid w:val="006E4528"/>
    <w:rsid w:val="006E4CBD"/>
    <w:rsid w:val="006E4CDA"/>
    <w:rsid w:val="006E57C3"/>
    <w:rsid w:val="006F3329"/>
    <w:rsid w:val="006F3C3E"/>
    <w:rsid w:val="006F4041"/>
    <w:rsid w:val="006F51E7"/>
    <w:rsid w:val="00702E8B"/>
    <w:rsid w:val="00703161"/>
    <w:rsid w:val="0070514D"/>
    <w:rsid w:val="00714D7D"/>
    <w:rsid w:val="00714DDA"/>
    <w:rsid w:val="0071705E"/>
    <w:rsid w:val="00717E8B"/>
    <w:rsid w:val="007214CB"/>
    <w:rsid w:val="007240CE"/>
    <w:rsid w:val="00727610"/>
    <w:rsid w:val="0073127C"/>
    <w:rsid w:val="00734EA5"/>
    <w:rsid w:val="007355C8"/>
    <w:rsid w:val="007366A8"/>
    <w:rsid w:val="007404F7"/>
    <w:rsid w:val="00741676"/>
    <w:rsid w:val="00743AE6"/>
    <w:rsid w:val="00747444"/>
    <w:rsid w:val="00750B30"/>
    <w:rsid w:val="007510C9"/>
    <w:rsid w:val="0075185F"/>
    <w:rsid w:val="00751EA5"/>
    <w:rsid w:val="0075367D"/>
    <w:rsid w:val="0076026F"/>
    <w:rsid w:val="00761796"/>
    <w:rsid w:val="007645CB"/>
    <w:rsid w:val="00772068"/>
    <w:rsid w:val="00781CCB"/>
    <w:rsid w:val="007A0099"/>
    <w:rsid w:val="007A1104"/>
    <w:rsid w:val="007A1762"/>
    <w:rsid w:val="007A532D"/>
    <w:rsid w:val="007A70AD"/>
    <w:rsid w:val="007B231D"/>
    <w:rsid w:val="007B2DA7"/>
    <w:rsid w:val="007B589C"/>
    <w:rsid w:val="007B6881"/>
    <w:rsid w:val="007B70FF"/>
    <w:rsid w:val="007C388D"/>
    <w:rsid w:val="007D2C80"/>
    <w:rsid w:val="007D3790"/>
    <w:rsid w:val="007D40A9"/>
    <w:rsid w:val="007D411D"/>
    <w:rsid w:val="007D6319"/>
    <w:rsid w:val="007E148A"/>
    <w:rsid w:val="007E28D8"/>
    <w:rsid w:val="007E6821"/>
    <w:rsid w:val="007F03F8"/>
    <w:rsid w:val="007F046F"/>
    <w:rsid w:val="007F0B5D"/>
    <w:rsid w:val="007F0E65"/>
    <w:rsid w:val="007F398A"/>
    <w:rsid w:val="00803C6D"/>
    <w:rsid w:val="0081433B"/>
    <w:rsid w:val="00824069"/>
    <w:rsid w:val="00830FD2"/>
    <w:rsid w:val="0083130A"/>
    <w:rsid w:val="0083394F"/>
    <w:rsid w:val="00843754"/>
    <w:rsid w:val="00854C04"/>
    <w:rsid w:val="00856FDC"/>
    <w:rsid w:val="00857E5B"/>
    <w:rsid w:val="00862643"/>
    <w:rsid w:val="00864132"/>
    <w:rsid w:val="0086658C"/>
    <w:rsid w:val="00867DF3"/>
    <w:rsid w:val="008711EF"/>
    <w:rsid w:val="0087167F"/>
    <w:rsid w:val="008759A7"/>
    <w:rsid w:val="00875DE3"/>
    <w:rsid w:val="0088096B"/>
    <w:rsid w:val="00881575"/>
    <w:rsid w:val="008821C2"/>
    <w:rsid w:val="00885317"/>
    <w:rsid w:val="0089003D"/>
    <w:rsid w:val="008958A7"/>
    <w:rsid w:val="00896853"/>
    <w:rsid w:val="00896ABC"/>
    <w:rsid w:val="008A0AD7"/>
    <w:rsid w:val="008A3060"/>
    <w:rsid w:val="008B0ABE"/>
    <w:rsid w:val="008B0D10"/>
    <w:rsid w:val="008B405D"/>
    <w:rsid w:val="008C10A2"/>
    <w:rsid w:val="008C3270"/>
    <w:rsid w:val="008C63DF"/>
    <w:rsid w:val="008D0BAF"/>
    <w:rsid w:val="008D2C05"/>
    <w:rsid w:val="008D550F"/>
    <w:rsid w:val="008D62A4"/>
    <w:rsid w:val="008D699B"/>
    <w:rsid w:val="008D7607"/>
    <w:rsid w:val="008E2DFB"/>
    <w:rsid w:val="008E3246"/>
    <w:rsid w:val="008F354C"/>
    <w:rsid w:val="008F56D3"/>
    <w:rsid w:val="008F78D9"/>
    <w:rsid w:val="00902449"/>
    <w:rsid w:val="00903A51"/>
    <w:rsid w:val="009057EE"/>
    <w:rsid w:val="009066B5"/>
    <w:rsid w:val="00916B2B"/>
    <w:rsid w:val="00917B18"/>
    <w:rsid w:val="00917F3B"/>
    <w:rsid w:val="0092087B"/>
    <w:rsid w:val="00923E57"/>
    <w:rsid w:val="00925039"/>
    <w:rsid w:val="00925BAE"/>
    <w:rsid w:val="009265B6"/>
    <w:rsid w:val="00927036"/>
    <w:rsid w:val="009315FB"/>
    <w:rsid w:val="0093466F"/>
    <w:rsid w:val="00934B62"/>
    <w:rsid w:val="0094172A"/>
    <w:rsid w:val="00944908"/>
    <w:rsid w:val="00944F4B"/>
    <w:rsid w:val="00950B51"/>
    <w:rsid w:val="0095253C"/>
    <w:rsid w:val="00956CDE"/>
    <w:rsid w:val="00961427"/>
    <w:rsid w:val="00963537"/>
    <w:rsid w:val="0097136F"/>
    <w:rsid w:val="00975239"/>
    <w:rsid w:val="0097651D"/>
    <w:rsid w:val="00981AEF"/>
    <w:rsid w:val="00983ED3"/>
    <w:rsid w:val="00987BFC"/>
    <w:rsid w:val="00991146"/>
    <w:rsid w:val="009914FC"/>
    <w:rsid w:val="0099678E"/>
    <w:rsid w:val="009A03DF"/>
    <w:rsid w:val="009A0CB3"/>
    <w:rsid w:val="009A4737"/>
    <w:rsid w:val="009A5EC9"/>
    <w:rsid w:val="009B259A"/>
    <w:rsid w:val="009B360F"/>
    <w:rsid w:val="009C0F6E"/>
    <w:rsid w:val="009C2EA4"/>
    <w:rsid w:val="009C337D"/>
    <w:rsid w:val="009C6472"/>
    <w:rsid w:val="009C6A14"/>
    <w:rsid w:val="009D0F51"/>
    <w:rsid w:val="009D15DF"/>
    <w:rsid w:val="009D6293"/>
    <w:rsid w:val="009D69D1"/>
    <w:rsid w:val="009D7EF8"/>
    <w:rsid w:val="009E2C79"/>
    <w:rsid w:val="009E421C"/>
    <w:rsid w:val="009E465C"/>
    <w:rsid w:val="009E4AFB"/>
    <w:rsid w:val="009E7C05"/>
    <w:rsid w:val="009F1172"/>
    <w:rsid w:val="009F2EF2"/>
    <w:rsid w:val="009F4852"/>
    <w:rsid w:val="009F710A"/>
    <w:rsid w:val="00A00DCE"/>
    <w:rsid w:val="00A04969"/>
    <w:rsid w:val="00A1136E"/>
    <w:rsid w:val="00A144A9"/>
    <w:rsid w:val="00A17561"/>
    <w:rsid w:val="00A20B11"/>
    <w:rsid w:val="00A21128"/>
    <w:rsid w:val="00A2269C"/>
    <w:rsid w:val="00A249DA"/>
    <w:rsid w:val="00A255A4"/>
    <w:rsid w:val="00A26947"/>
    <w:rsid w:val="00A27BC2"/>
    <w:rsid w:val="00A337FB"/>
    <w:rsid w:val="00A3437F"/>
    <w:rsid w:val="00A3621D"/>
    <w:rsid w:val="00A41F50"/>
    <w:rsid w:val="00A43AF7"/>
    <w:rsid w:val="00A4690A"/>
    <w:rsid w:val="00A46F4D"/>
    <w:rsid w:val="00A47F89"/>
    <w:rsid w:val="00A63327"/>
    <w:rsid w:val="00A63926"/>
    <w:rsid w:val="00A70FFA"/>
    <w:rsid w:val="00A7195C"/>
    <w:rsid w:val="00A77DAE"/>
    <w:rsid w:val="00A80BF9"/>
    <w:rsid w:val="00A812C8"/>
    <w:rsid w:val="00A833FD"/>
    <w:rsid w:val="00A839D8"/>
    <w:rsid w:val="00A8711C"/>
    <w:rsid w:val="00A87839"/>
    <w:rsid w:val="00A9048D"/>
    <w:rsid w:val="00A90CDC"/>
    <w:rsid w:val="00A9662B"/>
    <w:rsid w:val="00AA2B41"/>
    <w:rsid w:val="00AA47A2"/>
    <w:rsid w:val="00AA4CDB"/>
    <w:rsid w:val="00AA5131"/>
    <w:rsid w:val="00AA6F51"/>
    <w:rsid w:val="00AA7270"/>
    <w:rsid w:val="00AA7A53"/>
    <w:rsid w:val="00AB0DE9"/>
    <w:rsid w:val="00AB4DBB"/>
    <w:rsid w:val="00AB5DE5"/>
    <w:rsid w:val="00AB78B2"/>
    <w:rsid w:val="00AC050B"/>
    <w:rsid w:val="00AC1C72"/>
    <w:rsid w:val="00AC3A0C"/>
    <w:rsid w:val="00AC740F"/>
    <w:rsid w:val="00AD0A10"/>
    <w:rsid w:val="00AE28C8"/>
    <w:rsid w:val="00AE33A0"/>
    <w:rsid w:val="00AE4444"/>
    <w:rsid w:val="00B00402"/>
    <w:rsid w:val="00B0203F"/>
    <w:rsid w:val="00B074D5"/>
    <w:rsid w:val="00B07E49"/>
    <w:rsid w:val="00B12C09"/>
    <w:rsid w:val="00B176CB"/>
    <w:rsid w:val="00B207AA"/>
    <w:rsid w:val="00B21AAD"/>
    <w:rsid w:val="00B22054"/>
    <w:rsid w:val="00B25E88"/>
    <w:rsid w:val="00B2614E"/>
    <w:rsid w:val="00B2727C"/>
    <w:rsid w:val="00B358DA"/>
    <w:rsid w:val="00B4105E"/>
    <w:rsid w:val="00B43869"/>
    <w:rsid w:val="00B43EED"/>
    <w:rsid w:val="00B44618"/>
    <w:rsid w:val="00B4523A"/>
    <w:rsid w:val="00B453DA"/>
    <w:rsid w:val="00B51287"/>
    <w:rsid w:val="00B516FA"/>
    <w:rsid w:val="00B558D5"/>
    <w:rsid w:val="00B62CFD"/>
    <w:rsid w:val="00B63552"/>
    <w:rsid w:val="00B64DDE"/>
    <w:rsid w:val="00B657E4"/>
    <w:rsid w:val="00B67DAC"/>
    <w:rsid w:val="00B707BF"/>
    <w:rsid w:val="00B710BC"/>
    <w:rsid w:val="00B7321B"/>
    <w:rsid w:val="00B764C5"/>
    <w:rsid w:val="00B824F2"/>
    <w:rsid w:val="00B8289A"/>
    <w:rsid w:val="00B833F1"/>
    <w:rsid w:val="00B83A46"/>
    <w:rsid w:val="00B846C4"/>
    <w:rsid w:val="00B874C7"/>
    <w:rsid w:val="00B9497E"/>
    <w:rsid w:val="00B96AFE"/>
    <w:rsid w:val="00B97B46"/>
    <w:rsid w:val="00BA1650"/>
    <w:rsid w:val="00BA6B8E"/>
    <w:rsid w:val="00BA764F"/>
    <w:rsid w:val="00BA767E"/>
    <w:rsid w:val="00BC2C14"/>
    <w:rsid w:val="00BC2FB9"/>
    <w:rsid w:val="00BC4A2E"/>
    <w:rsid w:val="00BC54BC"/>
    <w:rsid w:val="00BC5A5B"/>
    <w:rsid w:val="00BC6CC3"/>
    <w:rsid w:val="00BD013D"/>
    <w:rsid w:val="00BE0FC7"/>
    <w:rsid w:val="00BE2EDB"/>
    <w:rsid w:val="00BE7C2A"/>
    <w:rsid w:val="00BF0AD6"/>
    <w:rsid w:val="00BF177B"/>
    <w:rsid w:val="00BF3505"/>
    <w:rsid w:val="00BF3530"/>
    <w:rsid w:val="00BF58C4"/>
    <w:rsid w:val="00C028F9"/>
    <w:rsid w:val="00C04551"/>
    <w:rsid w:val="00C11E0C"/>
    <w:rsid w:val="00C1266A"/>
    <w:rsid w:val="00C1377F"/>
    <w:rsid w:val="00C14AA8"/>
    <w:rsid w:val="00C154BF"/>
    <w:rsid w:val="00C2426E"/>
    <w:rsid w:val="00C243E4"/>
    <w:rsid w:val="00C35628"/>
    <w:rsid w:val="00C36E0E"/>
    <w:rsid w:val="00C401B9"/>
    <w:rsid w:val="00C43C84"/>
    <w:rsid w:val="00C447BB"/>
    <w:rsid w:val="00C44C9B"/>
    <w:rsid w:val="00C44FCF"/>
    <w:rsid w:val="00C55572"/>
    <w:rsid w:val="00C560AD"/>
    <w:rsid w:val="00C56A3F"/>
    <w:rsid w:val="00C60345"/>
    <w:rsid w:val="00C6047D"/>
    <w:rsid w:val="00C616D8"/>
    <w:rsid w:val="00C62CBE"/>
    <w:rsid w:val="00C648C8"/>
    <w:rsid w:val="00C70F25"/>
    <w:rsid w:val="00C716DF"/>
    <w:rsid w:val="00C72CF3"/>
    <w:rsid w:val="00C76141"/>
    <w:rsid w:val="00C76DAC"/>
    <w:rsid w:val="00C772A8"/>
    <w:rsid w:val="00C8164C"/>
    <w:rsid w:val="00C86DA3"/>
    <w:rsid w:val="00C8749B"/>
    <w:rsid w:val="00C92C98"/>
    <w:rsid w:val="00C93EFE"/>
    <w:rsid w:val="00C97BDF"/>
    <w:rsid w:val="00CA527D"/>
    <w:rsid w:val="00CA7775"/>
    <w:rsid w:val="00CB1A2E"/>
    <w:rsid w:val="00CC18FF"/>
    <w:rsid w:val="00CC494B"/>
    <w:rsid w:val="00CC5C1A"/>
    <w:rsid w:val="00CC628B"/>
    <w:rsid w:val="00CC666A"/>
    <w:rsid w:val="00CD159A"/>
    <w:rsid w:val="00CD4F4D"/>
    <w:rsid w:val="00CD5522"/>
    <w:rsid w:val="00CD5EDB"/>
    <w:rsid w:val="00CD7598"/>
    <w:rsid w:val="00CE03B9"/>
    <w:rsid w:val="00CE129A"/>
    <w:rsid w:val="00CE2DEB"/>
    <w:rsid w:val="00CE4525"/>
    <w:rsid w:val="00CE4996"/>
    <w:rsid w:val="00CE4A57"/>
    <w:rsid w:val="00CE6378"/>
    <w:rsid w:val="00CF24A3"/>
    <w:rsid w:val="00CF436C"/>
    <w:rsid w:val="00CF63AB"/>
    <w:rsid w:val="00D00185"/>
    <w:rsid w:val="00D00B4B"/>
    <w:rsid w:val="00D06B4D"/>
    <w:rsid w:val="00D06FC0"/>
    <w:rsid w:val="00D078C4"/>
    <w:rsid w:val="00D1078E"/>
    <w:rsid w:val="00D12529"/>
    <w:rsid w:val="00D14BAA"/>
    <w:rsid w:val="00D21E12"/>
    <w:rsid w:val="00D2454C"/>
    <w:rsid w:val="00D26B0B"/>
    <w:rsid w:val="00D274AA"/>
    <w:rsid w:val="00D31577"/>
    <w:rsid w:val="00D3542A"/>
    <w:rsid w:val="00D35926"/>
    <w:rsid w:val="00D37203"/>
    <w:rsid w:val="00D4235F"/>
    <w:rsid w:val="00D42ABD"/>
    <w:rsid w:val="00D42FA3"/>
    <w:rsid w:val="00D458D9"/>
    <w:rsid w:val="00D4790B"/>
    <w:rsid w:val="00D52797"/>
    <w:rsid w:val="00D53DCF"/>
    <w:rsid w:val="00D5550E"/>
    <w:rsid w:val="00D64C94"/>
    <w:rsid w:val="00D668B3"/>
    <w:rsid w:val="00D66B30"/>
    <w:rsid w:val="00D711DD"/>
    <w:rsid w:val="00D73121"/>
    <w:rsid w:val="00D76DF4"/>
    <w:rsid w:val="00D7733F"/>
    <w:rsid w:val="00D81840"/>
    <w:rsid w:val="00D82433"/>
    <w:rsid w:val="00D82D25"/>
    <w:rsid w:val="00D91B52"/>
    <w:rsid w:val="00D9483D"/>
    <w:rsid w:val="00D9588B"/>
    <w:rsid w:val="00D96EFB"/>
    <w:rsid w:val="00DA249F"/>
    <w:rsid w:val="00DA3158"/>
    <w:rsid w:val="00DA4070"/>
    <w:rsid w:val="00DA4EF0"/>
    <w:rsid w:val="00DA5981"/>
    <w:rsid w:val="00DB5BA0"/>
    <w:rsid w:val="00DB617A"/>
    <w:rsid w:val="00DB6F11"/>
    <w:rsid w:val="00DC1DB0"/>
    <w:rsid w:val="00DC4E65"/>
    <w:rsid w:val="00DC78B4"/>
    <w:rsid w:val="00DC7ECC"/>
    <w:rsid w:val="00DD1A30"/>
    <w:rsid w:val="00DD1C59"/>
    <w:rsid w:val="00DD2456"/>
    <w:rsid w:val="00DD2D7E"/>
    <w:rsid w:val="00DD4872"/>
    <w:rsid w:val="00DD4D4F"/>
    <w:rsid w:val="00DE12F1"/>
    <w:rsid w:val="00DE22B0"/>
    <w:rsid w:val="00DF1A9E"/>
    <w:rsid w:val="00DF32CD"/>
    <w:rsid w:val="00DF3793"/>
    <w:rsid w:val="00DF53EF"/>
    <w:rsid w:val="00DF7FE1"/>
    <w:rsid w:val="00E01444"/>
    <w:rsid w:val="00E03329"/>
    <w:rsid w:val="00E038D6"/>
    <w:rsid w:val="00E0448E"/>
    <w:rsid w:val="00E11F18"/>
    <w:rsid w:val="00E13AC0"/>
    <w:rsid w:val="00E1793D"/>
    <w:rsid w:val="00E21FC2"/>
    <w:rsid w:val="00E27035"/>
    <w:rsid w:val="00E32814"/>
    <w:rsid w:val="00E34A14"/>
    <w:rsid w:val="00E3505F"/>
    <w:rsid w:val="00E3641D"/>
    <w:rsid w:val="00E4353A"/>
    <w:rsid w:val="00E46FB4"/>
    <w:rsid w:val="00E51ABF"/>
    <w:rsid w:val="00E5283E"/>
    <w:rsid w:val="00E5493C"/>
    <w:rsid w:val="00E57C32"/>
    <w:rsid w:val="00E7120D"/>
    <w:rsid w:val="00E722C4"/>
    <w:rsid w:val="00E73669"/>
    <w:rsid w:val="00E74D78"/>
    <w:rsid w:val="00E807A5"/>
    <w:rsid w:val="00E83DF9"/>
    <w:rsid w:val="00E92164"/>
    <w:rsid w:val="00E94415"/>
    <w:rsid w:val="00E94CBD"/>
    <w:rsid w:val="00EA293B"/>
    <w:rsid w:val="00EA7D23"/>
    <w:rsid w:val="00EB05F5"/>
    <w:rsid w:val="00EB0BB8"/>
    <w:rsid w:val="00EB0E9B"/>
    <w:rsid w:val="00EB38E9"/>
    <w:rsid w:val="00EB7E71"/>
    <w:rsid w:val="00EC5060"/>
    <w:rsid w:val="00EC535E"/>
    <w:rsid w:val="00EC57E7"/>
    <w:rsid w:val="00EC58B5"/>
    <w:rsid w:val="00EC7429"/>
    <w:rsid w:val="00ED1900"/>
    <w:rsid w:val="00ED67AE"/>
    <w:rsid w:val="00EE0A63"/>
    <w:rsid w:val="00EE2388"/>
    <w:rsid w:val="00EE3733"/>
    <w:rsid w:val="00EF10B4"/>
    <w:rsid w:val="00EF25BE"/>
    <w:rsid w:val="00EF2628"/>
    <w:rsid w:val="00EF283C"/>
    <w:rsid w:val="00EF5A0E"/>
    <w:rsid w:val="00F05C6B"/>
    <w:rsid w:val="00F077D2"/>
    <w:rsid w:val="00F07BAD"/>
    <w:rsid w:val="00F15680"/>
    <w:rsid w:val="00F159A3"/>
    <w:rsid w:val="00F15BD1"/>
    <w:rsid w:val="00F21FC9"/>
    <w:rsid w:val="00F23827"/>
    <w:rsid w:val="00F248DA"/>
    <w:rsid w:val="00F30957"/>
    <w:rsid w:val="00F30B29"/>
    <w:rsid w:val="00F327AF"/>
    <w:rsid w:val="00F3495B"/>
    <w:rsid w:val="00F35184"/>
    <w:rsid w:val="00F35BE4"/>
    <w:rsid w:val="00F366A9"/>
    <w:rsid w:val="00F37515"/>
    <w:rsid w:val="00F42961"/>
    <w:rsid w:val="00F453D7"/>
    <w:rsid w:val="00F47227"/>
    <w:rsid w:val="00F47492"/>
    <w:rsid w:val="00F507FC"/>
    <w:rsid w:val="00F51BCC"/>
    <w:rsid w:val="00F551C8"/>
    <w:rsid w:val="00F5544A"/>
    <w:rsid w:val="00F561F0"/>
    <w:rsid w:val="00F65E54"/>
    <w:rsid w:val="00F74C10"/>
    <w:rsid w:val="00F77963"/>
    <w:rsid w:val="00F8116E"/>
    <w:rsid w:val="00F84392"/>
    <w:rsid w:val="00F877F9"/>
    <w:rsid w:val="00F914D4"/>
    <w:rsid w:val="00F94FDF"/>
    <w:rsid w:val="00F97305"/>
    <w:rsid w:val="00FA06D9"/>
    <w:rsid w:val="00FA10F3"/>
    <w:rsid w:val="00FA292D"/>
    <w:rsid w:val="00FA33D3"/>
    <w:rsid w:val="00FA436B"/>
    <w:rsid w:val="00FA556D"/>
    <w:rsid w:val="00FA6B5A"/>
    <w:rsid w:val="00FB0F63"/>
    <w:rsid w:val="00FB5335"/>
    <w:rsid w:val="00FC0482"/>
    <w:rsid w:val="00FC389A"/>
    <w:rsid w:val="00FC4493"/>
    <w:rsid w:val="00FC66FF"/>
    <w:rsid w:val="00FD290F"/>
    <w:rsid w:val="00FD3345"/>
    <w:rsid w:val="00FD3E76"/>
    <w:rsid w:val="00FD5AFF"/>
    <w:rsid w:val="00FE17D5"/>
    <w:rsid w:val="00FE2429"/>
    <w:rsid w:val="00FE26DD"/>
    <w:rsid w:val="00FE7843"/>
    <w:rsid w:val="00FF0688"/>
    <w:rsid w:val="01075B87"/>
    <w:rsid w:val="010C30DF"/>
    <w:rsid w:val="0110155A"/>
    <w:rsid w:val="0112363F"/>
    <w:rsid w:val="01311D17"/>
    <w:rsid w:val="01421ACF"/>
    <w:rsid w:val="01527EDF"/>
    <w:rsid w:val="01702705"/>
    <w:rsid w:val="017A7510"/>
    <w:rsid w:val="01875DDB"/>
    <w:rsid w:val="019650FB"/>
    <w:rsid w:val="019B7403"/>
    <w:rsid w:val="019D6933"/>
    <w:rsid w:val="01A838FC"/>
    <w:rsid w:val="01AA1AC9"/>
    <w:rsid w:val="01AE4A41"/>
    <w:rsid w:val="01B85F94"/>
    <w:rsid w:val="01C1213D"/>
    <w:rsid w:val="01D24F80"/>
    <w:rsid w:val="01DD3C4D"/>
    <w:rsid w:val="02016F7B"/>
    <w:rsid w:val="02145238"/>
    <w:rsid w:val="021D4C28"/>
    <w:rsid w:val="02212DA9"/>
    <w:rsid w:val="02284062"/>
    <w:rsid w:val="023174DF"/>
    <w:rsid w:val="023A2E4D"/>
    <w:rsid w:val="023D0BAC"/>
    <w:rsid w:val="023D2B42"/>
    <w:rsid w:val="02400C09"/>
    <w:rsid w:val="02444881"/>
    <w:rsid w:val="02495788"/>
    <w:rsid w:val="024D0726"/>
    <w:rsid w:val="02735AE2"/>
    <w:rsid w:val="02766D9A"/>
    <w:rsid w:val="02782940"/>
    <w:rsid w:val="0283371E"/>
    <w:rsid w:val="02846DE9"/>
    <w:rsid w:val="029D10D6"/>
    <w:rsid w:val="02A40F35"/>
    <w:rsid w:val="02A62291"/>
    <w:rsid w:val="02BB4875"/>
    <w:rsid w:val="02BC0A22"/>
    <w:rsid w:val="02D52B76"/>
    <w:rsid w:val="02D75998"/>
    <w:rsid w:val="02D908B8"/>
    <w:rsid w:val="02D92666"/>
    <w:rsid w:val="02DC3202"/>
    <w:rsid w:val="02E22BB9"/>
    <w:rsid w:val="02E82D88"/>
    <w:rsid w:val="02EA081E"/>
    <w:rsid w:val="02EF0CF9"/>
    <w:rsid w:val="02F94AB6"/>
    <w:rsid w:val="03083187"/>
    <w:rsid w:val="03163AF7"/>
    <w:rsid w:val="031B782A"/>
    <w:rsid w:val="032579E7"/>
    <w:rsid w:val="03336C37"/>
    <w:rsid w:val="03425562"/>
    <w:rsid w:val="03454F90"/>
    <w:rsid w:val="03483934"/>
    <w:rsid w:val="03494DA1"/>
    <w:rsid w:val="034B4DFA"/>
    <w:rsid w:val="034D6173"/>
    <w:rsid w:val="03547F3F"/>
    <w:rsid w:val="035653DA"/>
    <w:rsid w:val="035B4F9B"/>
    <w:rsid w:val="035C716A"/>
    <w:rsid w:val="036642DC"/>
    <w:rsid w:val="037045B9"/>
    <w:rsid w:val="03724869"/>
    <w:rsid w:val="037D2A2D"/>
    <w:rsid w:val="0387289F"/>
    <w:rsid w:val="0390339A"/>
    <w:rsid w:val="039E7F48"/>
    <w:rsid w:val="03A964DC"/>
    <w:rsid w:val="03BB3F4B"/>
    <w:rsid w:val="03C14D01"/>
    <w:rsid w:val="03E2379C"/>
    <w:rsid w:val="04032758"/>
    <w:rsid w:val="0406439C"/>
    <w:rsid w:val="040F3E66"/>
    <w:rsid w:val="040F5953"/>
    <w:rsid w:val="04160062"/>
    <w:rsid w:val="04247911"/>
    <w:rsid w:val="04394D3A"/>
    <w:rsid w:val="04403BD7"/>
    <w:rsid w:val="04471401"/>
    <w:rsid w:val="04492898"/>
    <w:rsid w:val="0449676C"/>
    <w:rsid w:val="04511D6C"/>
    <w:rsid w:val="04576F95"/>
    <w:rsid w:val="048D69E4"/>
    <w:rsid w:val="048F02B1"/>
    <w:rsid w:val="04941973"/>
    <w:rsid w:val="04B127DC"/>
    <w:rsid w:val="04B26A31"/>
    <w:rsid w:val="04BB3F38"/>
    <w:rsid w:val="04D76AD4"/>
    <w:rsid w:val="04E233B4"/>
    <w:rsid w:val="04E35694"/>
    <w:rsid w:val="04E86B91"/>
    <w:rsid w:val="04ED52C1"/>
    <w:rsid w:val="04ED6BC3"/>
    <w:rsid w:val="04F25C61"/>
    <w:rsid w:val="04FB5229"/>
    <w:rsid w:val="05031C1C"/>
    <w:rsid w:val="050367E2"/>
    <w:rsid w:val="050F7F49"/>
    <w:rsid w:val="0537312D"/>
    <w:rsid w:val="05381C15"/>
    <w:rsid w:val="053B7608"/>
    <w:rsid w:val="05463D37"/>
    <w:rsid w:val="054F0C15"/>
    <w:rsid w:val="0561021B"/>
    <w:rsid w:val="057D341D"/>
    <w:rsid w:val="05880B0D"/>
    <w:rsid w:val="0591547A"/>
    <w:rsid w:val="05A643E6"/>
    <w:rsid w:val="05B70E7B"/>
    <w:rsid w:val="05C3026C"/>
    <w:rsid w:val="05CB2B4C"/>
    <w:rsid w:val="05CE2610"/>
    <w:rsid w:val="05D13AC9"/>
    <w:rsid w:val="05DC07EF"/>
    <w:rsid w:val="05E03D0C"/>
    <w:rsid w:val="05EC332C"/>
    <w:rsid w:val="06085010"/>
    <w:rsid w:val="061A34E8"/>
    <w:rsid w:val="06215051"/>
    <w:rsid w:val="06250EA4"/>
    <w:rsid w:val="06320DDA"/>
    <w:rsid w:val="06392EC3"/>
    <w:rsid w:val="0641475C"/>
    <w:rsid w:val="06620BC5"/>
    <w:rsid w:val="066662C2"/>
    <w:rsid w:val="066701F5"/>
    <w:rsid w:val="066A0A49"/>
    <w:rsid w:val="0684578D"/>
    <w:rsid w:val="06860403"/>
    <w:rsid w:val="06883B59"/>
    <w:rsid w:val="068874E8"/>
    <w:rsid w:val="0698471D"/>
    <w:rsid w:val="06984980"/>
    <w:rsid w:val="06992119"/>
    <w:rsid w:val="069F0882"/>
    <w:rsid w:val="06A07856"/>
    <w:rsid w:val="06AE6662"/>
    <w:rsid w:val="06B352FD"/>
    <w:rsid w:val="06CA7245"/>
    <w:rsid w:val="06D34F38"/>
    <w:rsid w:val="06D7069B"/>
    <w:rsid w:val="06E224B8"/>
    <w:rsid w:val="06E46C11"/>
    <w:rsid w:val="06EF6FAB"/>
    <w:rsid w:val="06F32EFF"/>
    <w:rsid w:val="06F55595"/>
    <w:rsid w:val="070A0325"/>
    <w:rsid w:val="07100621"/>
    <w:rsid w:val="07151942"/>
    <w:rsid w:val="071956B1"/>
    <w:rsid w:val="074D3993"/>
    <w:rsid w:val="07501D1B"/>
    <w:rsid w:val="075C0DA0"/>
    <w:rsid w:val="075C73C2"/>
    <w:rsid w:val="075F5104"/>
    <w:rsid w:val="0768561E"/>
    <w:rsid w:val="076C3CD7"/>
    <w:rsid w:val="077A7C9B"/>
    <w:rsid w:val="07833AF3"/>
    <w:rsid w:val="07957FBA"/>
    <w:rsid w:val="07A14C1D"/>
    <w:rsid w:val="07B000E9"/>
    <w:rsid w:val="07B30393"/>
    <w:rsid w:val="07BC699C"/>
    <w:rsid w:val="07C22E81"/>
    <w:rsid w:val="07C32E06"/>
    <w:rsid w:val="07CF5DE6"/>
    <w:rsid w:val="07F25F78"/>
    <w:rsid w:val="07F817E1"/>
    <w:rsid w:val="07F86270"/>
    <w:rsid w:val="081B54CF"/>
    <w:rsid w:val="08273E74"/>
    <w:rsid w:val="0827655E"/>
    <w:rsid w:val="0828234E"/>
    <w:rsid w:val="08355656"/>
    <w:rsid w:val="084478CB"/>
    <w:rsid w:val="0851591C"/>
    <w:rsid w:val="088709E0"/>
    <w:rsid w:val="08942644"/>
    <w:rsid w:val="08A52FEB"/>
    <w:rsid w:val="08AC1107"/>
    <w:rsid w:val="08B1775F"/>
    <w:rsid w:val="08B30903"/>
    <w:rsid w:val="08C6368D"/>
    <w:rsid w:val="08D06D11"/>
    <w:rsid w:val="08D81C50"/>
    <w:rsid w:val="08E65D3E"/>
    <w:rsid w:val="08E751F3"/>
    <w:rsid w:val="08F12BD2"/>
    <w:rsid w:val="0902043D"/>
    <w:rsid w:val="090221EB"/>
    <w:rsid w:val="0904785B"/>
    <w:rsid w:val="091143C4"/>
    <w:rsid w:val="09261ECB"/>
    <w:rsid w:val="09283E3D"/>
    <w:rsid w:val="09287663"/>
    <w:rsid w:val="09372160"/>
    <w:rsid w:val="093F01F1"/>
    <w:rsid w:val="0949606C"/>
    <w:rsid w:val="09554AA4"/>
    <w:rsid w:val="09635E3C"/>
    <w:rsid w:val="09676F8E"/>
    <w:rsid w:val="098F591A"/>
    <w:rsid w:val="099F7A3A"/>
    <w:rsid w:val="09A22351"/>
    <w:rsid w:val="09DA536D"/>
    <w:rsid w:val="09E14AFE"/>
    <w:rsid w:val="09E16AB3"/>
    <w:rsid w:val="09F17A38"/>
    <w:rsid w:val="0A020CDF"/>
    <w:rsid w:val="0A12645E"/>
    <w:rsid w:val="0A1A40C6"/>
    <w:rsid w:val="0A286D47"/>
    <w:rsid w:val="0A2F5262"/>
    <w:rsid w:val="0A451542"/>
    <w:rsid w:val="0A636CB9"/>
    <w:rsid w:val="0A650C83"/>
    <w:rsid w:val="0A65542B"/>
    <w:rsid w:val="0A713F69"/>
    <w:rsid w:val="0A7C7DDC"/>
    <w:rsid w:val="0A915DE1"/>
    <w:rsid w:val="0AA277E2"/>
    <w:rsid w:val="0AA82A81"/>
    <w:rsid w:val="0AAE1F73"/>
    <w:rsid w:val="0AAE2945"/>
    <w:rsid w:val="0AB97A03"/>
    <w:rsid w:val="0ABE7702"/>
    <w:rsid w:val="0AC342A6"/>
    <w:rsid w:val="0AC37758"/>
    <w:rsid w:val="0AC60E53"/>
    <w:rsid w:val="0AC704EC"/>
    <w:rsid w:val="0ACF40B8"/>
    <w:rsid w:val="0ADA5D57"/>
    <w:rsid w:val="0AEA1E90"/>
    <w:rsid w:val="0AEE55F6"/>
    <w:rsid w:val="0AFE706F"/>
    <w:rsid w:val="0B155343"/>
    <w:rsid w:val="0B2B2574"/>
    <w:rsid w:val="0B3473B8"/>
    <w:rsid w:val="0B405B54"/>
    <w:rsid w:val="0B461E9E"/>
    <w:rsid w:val="0B462863"/>
    <w:rsid w:val="0B497A8E"/>
    <w:rsid w:val="0B553487"/>
    <w:rsid w:val="0B557E48"/>
    <w:rsid w:val="0B60029B"/>
    <w:rsid w:val="0B805365"/>
    <w:rsid w:val="0BA92DF2"/>
    <w:rsid w:val="0BB3433E"/>
    <w:rsid w:val="0BB53545"/>
    <w:rsid w:val="0BB806A6"/>
    <w:rsid w:val="0BBE2E5C"/>
    <w:rsid w:val="0BBE689D"/>
    <w:rsid w:val="0BC82C56"/>
    <w:rsid w:val="0BCB7BF7"/>
    <w:rsid w:val="0BCF51B2"/>
    <w:rsid w:val="0BEB1AAB"/>
    <w:rsid w:val="0BF00A5D"/>
    <w:rsid w:val="0BF16C73"/>
    <w:rsid w:val="0BF34F79"/>
    <w:rsid w:val="0BF90DC0"/>
    <w:rsid w:val="0C0045D1"/>
    <w:rsid w:val="0C024639"/>
    <w:rsid w:val="0C167215"/>
    <w:rsid w:val="0C1C3584"/>
    <w:rsid w:val="0C1D5F4B"/>
    <w:rsid w:val="0C275BE1"/>
    <w:rsid w:val="0C2B0C4C"/>
    <w:rsid w:val="0C395815"/>
    <w:rsid w:val="0C4F691B"/>
    <w:rsid w:val="0C513306"/>
    <w:rsid w:val="0C575071"/>
    <w:rsid w:val="0C6572DF"/>
    <w:rsid w:val="0C7578CA"/>
    <w:rsid w:val="0C770792"/>
    <w:rsid w:val="0C7B653C"/>
    <w:rsid w:val="0C8A4323"/>
    <w:rsid w:val="0C913FB2"/>
    <w:rsid w:val="0C9D2956"/>
    <w:rsid w:val="0CA11A0E"/>
    <w:rsid w:val="0CAE65F7"/>
    <w:rsid w:val="0CAF4438"/>
    <w:rsid w:val="0CAF7984"/>
    <w:rsid w:val="0CB731FE"/>
    <w:rsid w:val="0CCA74C4"/>
    <w:rsid w:val="0CCF3C1C"/>
    <w:rsid w:val="0CD7166E"/>
    <w:rsid w:val="0CDB1B57"/>
    <w:rsid w:val="0D0B797F"/>
    <w:rsid w:val="0D0C6E11"/>
    <w:rsid w:val="0D0F0A82"/>
    <w:rsid w:val="0D112960"/>
    <w:rsid w:val="0D127E43"/>
    <w:rsid w:val="0D1D59F5"/>
    <w:rsid w:val="0D1E5559"/>
    <w:rsid w:val="0D2B7F62"/>
    <w:rsid w:val="0D2C5B92"/>
    <w:rsid w:val="0D307327"/>
    <w:rsid w:val="0D42476D"/>
    <w:rsid w:val="0D4346F2"/>
    <w:rsid w:val="0D442925"/>
    <w:rsid w:val="0D4433B8"/>
    <w:rsid w:val="0D481635"/>
    <w:rsid w:val="0D4C1C87"/>
    <w:rsid w:val="0D51076E"/>
    <w:rsid w:val="0D67681C"/>
    <w:rsid w:val="0D7602FE"/>
    <w:rsid w:val="0D87667F"/>
    <w:rsid w:val="0D906017"/>
    <w:rsid w:val="0D94770A"/>
    <w:rsid w:val="0D9674C3"/>
    <w:rsid w:val="0DA428B8"/>
    <w:rsid w:val="0DAC001F"/>
    <w:rsid w:val="0DB4467F"/>
    <w:rsid w:val="0DB607F1"/>
    <w:rsid w:val="0DBC505E"/>
    <w:rsid w:val="0DC151E9"/>
    <w:rsid w:val="0DC83157"/>
    <w:rsid w:val="0DCD726B"/>
    <w:rsid w:val="0DF839BF"/>
    <w:rsid w:val="0E0F55DD"/>
    <w:rsid w:val="0E1C78AB"/>
    <w:rsid w:val="0E356BBF"/>
    <w:rsid w:val="0E3A7A3D"/>
    <w:rsid w:val="0E486100"/>
    <w:rsid w:val="0E545297"/>
    <w:rsid w:val="0E565E32"/>
    <w:rsid w:val="0E7846C9"/>
    <w:rsid w:val="0E7E0566"/>
    <w:rsid w:val="0E88007F"/>
    <w:rsid w:val="0E8C4A31"/>
    <w:rsid w:val="0E8C5FD8"/>
    <w:rsid w:val="0E910299"/>
    <w:rsid w:val="0EA509A7"/>
    <w:rsid w:val="0EAC0E97"/>
    <w:rsid w:val="0EAF572A"/>
    <w:rsid w:val="0EB84A85"/>
    <w:rsid w:val="0EC11945"/>
    <w:rsid w:val="0EC34CB0"/>
    <w:rsid w:val="0EC71F0D"/>
    <w:rsid w:val="0ED85EC8"/>
    <w:rsid w:val="0EDC6663"/>
    <w:rsid w:val="0EDD08A8"/>
    <w:rsid w:val="0EEE2070"/>
    <w:rsid w:val="0EF4097F"/>
    <w:rsid w:val="0EF839F5"/>
    <w:rsid w:val="0EFC53A9"/>
    <w:rsid w:val="0EFD76DC"/>
    <w:rsid w:val="0F096081"/>
    <w:rsid w:val="0F0A3F51"/>
    <w:rsid w:val="0F211B74"/>
    <w:rsid w:val="0F245DF2"/>
    <w:rsid w:val="0F2729AB"/>
    <w:rsid w:val="0F2A1756"/>
    <w:rsid w:val="0F2E174A"/>
    <w:rsid w:val="0F4C54CE"/>
    <w:rsid w:val="0F5F0397"/>
    <w:rsid w:val="0F6B2C91"/>
    <w:rsid w:val="0F6F2A6C"/>
    <w:rsid w:val="0F7445EA"/>
    <w:rsid w:val="0F7550DD"/>
    <w:rsid w:val="0F7A0D2D"/>
    <w:rsid w:val="0F7D3E33"/>
    <w:rsid w:val="0F7F4595"/>
    <w:rsid w:val="0F8A3FF0"/>
    <w:rsid w:val="0F8B118C"/>
    <w:rsid w:val="0F8B31F7"/>
    <w:rsid w:val="0F9022FF"/>
    <w:rsid w:val="0FAA2075"/>
    <w:rsid w:val="0FB3423F"/>
    <w:rsid w:val="0FCE2E27"/>
    <w:rsid w:val="0FCE49AC"/>
    <w:rsid w:val="0FE31DA1"/>
    <w:rsid w:val="0FF3288D"/>
    <w:rsid w:val="0FF4755A"/>
    <w:rsid w:val="0FF67B40"/>
    <w:rsid w:val="10060813"/>
    <w:rsid w:val="10100C6E"/>
    <w:rsid w:val="101448EF"/>
    <w:rsid w:val="101B488D"/>
    <w:rsid w:val="101F1B29"/>
    <w:rsid w:val="103628F7"/>
    <w:rsid w:val="10451979"/>
    <w:rsid w:val="104770C4"/>
    <w:rsid w:val="104A7D38"/>
    <w:rsid w:val="104F3F68"/>
    <w:rsid w:val="10513F15"/>
    <w:rsid w:val="10623BCF"/>
    <w:rsid w:val="107C2883"/>
    <w:rsid w:val="10830EFF"/>
    <w:rsid w:val="108A3D2B"/>
    <w:rsid w:val="109A5C7E"/>
    <w:rsid w:val="109B0FB7"/>
    <w:rsid w:val="10AD5132"/>
    <w:rsid w:val="10AE46B4"/>
    <w:rsid w:val="10AF4A06"/>
    <w:rsid w:val="10B416E8"/>
    <w:rsid w:val="10B47D3F"/>
    <w:rsid w:val="10BF7223"/>
    <w:rsid w:val="10C04FCE"/>
    <w:rsid w:val="10C86F41"/>
    <w:rsid w:val="10D86929"/>
    <w:rsid w:val="10DD388B"/>
    <w:rsid w:val="10E71484"/>
    <w:rsid w:val="10E91D16"/>
    <w:rsid w:val="10EC3328"/>
    <w:rsid w:val="10EF551E"/>
    <w:rsid w:val="10F13271"/>
    <w:rsid w:val="10FC4AAC"/>
    <w:rsid w:val="10FE14EA"/>
    <w:rsid w:val="1104782B"/>
    <w:rsid w:val="110F39ED"/>
    <w:rsid w:val="11121400"/>
    <w:rsid w:val="111426C7"/>
    <w:rsid w:val="11176B95"/>
    <w:rsid w:val="11206899"/>
    <w:rsid w:val="11267B90"/>
    <w:rsid w:val="112B1FC2"/>
    <w:rsid w:val="112B31C9"/>
    <w:rsid w:val="112E1855"/>
    <w:rsid w:val="1142483F"/>
    <w:rsid w:val="11472E91"/>
    <w:rsid w:val="11553800"/>
    <w:rsid w:val="115F6A83"/>
    <w:rsid w:val="1161640B"/>
    <w:rsid w:val="116427EE"/>
    <w:rsid w:val="116D7B55"/>
    <w:rsid w:val="116F6AFD"/>
    <w:rsid w:val="11775634"/>
    <w:rsid w:val="117A1888"/>
    <w:rsid w:val="117B2060"/>
    <w:rsid w:val="11841BD4"/>
    <w:rsid w:val="118D350A"/>
    <w:rsid w:val="11927C58"/>
    <w:rsid w:val="119503FE"/>
    <w:rsid w:val="119C142F"/>
    <w:rsid w:val="11A537BA"/>
    <w:rsid w:val="11B0507A"/>
    <w:rsid w:val="11B86C1C"/>
    <w:rsid w:val="11C557BC"/>
    <w:rsid w:val="11D6206B"/>
    <w:rsid w:val="11F02E4A"/>
    <w:rsid w:val="11F80A96"/>
    <w:rsid w:val="11FB0620"/>
    <w:rsid w:val="120F1CD5"/>
    <w:rsid w:val="120F4D49"/>
    <w:rsid w:val="1216093A"/>
    <w:rsid w:val="121B5A54"/>
    <w:rsid w:val="12251711"/>
    <w:rsid w:val="12307F82"/>
    <w:rsid w:val="123127EF"/>
    <w:rsid w:val="123258EF"/>
    <w:rsid w:val="12355AC4"/>
    <w:rsid w:val="123E4294"/>
    <w:rsid w:val="125F179D"/>
    <w:rsid w:val="126F287F"/>
    <w:rsid w:val="127A083D"/>
    <w:rsid w:val="127F7D6D"/>
    <w:rsid w:val="128159C9"/>
    <w:rsid w:val="12834125"/>
    <w:rsid w:val="12AC2E0C"/>
    <w:rsid w:val="12BA6D89"/>
    <w:rsid w:val="12BB59A9"/>
    <w:rsid w:val="12C32055"/>
    <w:rsid w:val="12C576DC"/>
    <w:rsid w:val="12CF2FCD"/>
    <w:rsid w:val="12D35BA0"/>
    <w:rsid w:val="12D4320B"/>
    <w:rsid w:val="12DA26E2"/>
    <w:rsid w:val="12F20CC7"/>
    <w:rsid w:val="13023513"/>
    <w:rsid w:val="13063481"/>
    <w:rsid w:val="13095F7E"/>
    <w:rsid w:val="13216D22"/>
    <w:rsid w:val="132316DC"/>
    <w:rsid w:val="13241033"/>
    <w:rsid w:val="133248FB"/>
    <w:rsid w:val="133C1354"/>
    <w:rsid w:val="13466878"/>
    <w:rsid w:val="13496AA6"/>
    <w:rsid w:val="135C7BC0"/>
    <w:rsid w:val="1363203D"/>
    <w:rsid w:val="136F3710"/>
    <w:rsid w:val="13736589"/>
    <w:rsid w:val="137D548E"/>
    <w:rsid w:val="13805166"/>
    <w:rsid w:val="13806B2E"/>
    <w:rsid w:val="13A500D9"/>
    <w:rsid w:val="13AD48CA"/>
    <w:rsid w:val="13C07804"/>
    <w:rsid w:val="13C86262"/>
    <w:rsid w:val="13CC5032"/>
    <w:rsid w:val="13D659A0"/>
    <w:rsid w:val="13D76DA2"/>
    <w:rsid w:val="13D94F00"/>
    <w:rsid w:val="13DE21A7"/>
    <w:rsid w:val="13E26EA1"/>
    <w:rsid w:val="13E50081"/>
    <w:rsid w:val="13E640E2"/>
    <w:rsid w:val="13E95CB4"/>
    <w:rsid w:val="13E972AD"/>
    <w:rsid w:val="13FC4407"/>
    <w:rsid w:val="13FD1F2D"/>
    <w:rsid w:val="14064A02"/>
    <w:rsid w:val="14100EF9"/>
    <w:rsid w:val="14186D67"/>
    <w:rsid w:val="14307205"/>
    <w:rsid w:val="14323F7E"/>
    <w:rsid w:val="14327A40"/>
    <w:rsid w:val="14386A9A"/>
    <w:rsid w:val="143C57AF"/>
    <w:rsid w:val="14466F00"/>
    <w:rsid w:val="144C3B57"/>
    <w:rsid w:val="144C6C7C"/>
    <w:rsid w:val="145B2B66"/>
    <w:rsid w:val="14796313"/>
    <w:rsid w:val="148928E7"/>
    <w:rsid w:val="148A022D"/>
    <w:rsid w:val="148B159E"/>
    <w:rsid w:val="148F4412"/>
    <w:rsid w:val="14902DA1"/>
    <w:rsid w:val="14A05AC2"/>
    <w:rsid w:val="14AB7BDB"/>
    <w:rsid w:val="14B545B5"/>
    <w:rsid w:val="14B63675"/>
    <w:rsid w:val="14B6653B"/>
    <w:rsid w:val="14BF55D4"/>
    <w:rsid w:val="14C5664B"/>
    <w:rsid w:val="14CF1D90"/>
    <w:rsid w:val="14D514D8"/>
    <w:rsid w:val="14DC47DD"/>
    <w:rsid w:val="14E60C13"/>
    <w:rsid w:val="14E867A6"/>
    <w:rsid w:val="150F1F18"/>
    <w:rsid w:val="153E4590"/>
    <w:rsid w:val="1540687F"/>
    <w:rsid w:val="15446489"/>
    <w:rsid w:val="15512749"/>
    <w:rsid w:val="15531013"/>
    <w:rsid w:val="15544DE4"/>
    <w:rsid w:val="15583A9F"/>
    <w:rsid w:val="155C2C83"/>
    <w:rsid w:val="155F3A60"/>
    <w:rsid w:val="156264EB"/>
    <w:rsid w:val="15637A81"/>
    <w:rsid w:val="15653734"/>
    <w:rsid w:val="15917977"/>
    <w:rsid w:val="15920398"/>
    <w:rsid w:val="15AE1A0D"/>
    <w:rsid w:val="15B17473"/>
    <w:rsid w:val="15B52935"/>
    <w:rsid w:val="15C2552B"/>
    <w:rsid w:val="15C43B34"/>
    <w:rsid w:val="15C964D7"/>
    <w:rsid w:val="15CC605B"/>
    <w:rsid w:val="15DB44F0"/>
    <w:rsid w:val="15EE571B"/>
    <w:rsid w:val="15F1786F"/>
    <w:rsid w:val="16031999"/>
    <w:rsid w:val="160C4947"/>
    <w:rsid w:val="162875F7"/>
    <w:rsid w:val="163E6F76"/>
    <w:rsid w:val="16557DFE"/>
    <w:rsid w:val="165C118C"/>
    <w:rsid w:val="166612D7"/>
    <w:rsid w:val="16663261"/>
    <w:rsid w:val="16893462"/>
    <w:rsid w:val="168B1A72"/>
    <w:rsid w:val="16995B38"/>
    <w:rsid w:val="16B27A43"/>
    <w:rsid w:val="16BC33A5"/>
    <w:rsid w:val="16BE2EE9"/>
    <w:rsid w:val="16D741D0"/>
    <w:rsid w:val="16D80AC2"/>
    <w:rsid w:val="16E732A7"/>
    <w:rsid w:val="16EF0434"/>
    <w:rsid w:val="16F6610A"/>
    <w:rsid w:val="16FF1853"/>
    <w:rsid w:val="16FF5CBC"/>
    <w:rsid w:val="1707245A"/>
    <w:rsid w:val="17196389"/>
    <w:rsid w:val="1727451F"/>
    <w:rsid w:val="172B3B66"/>
    <w:rsid w:val="172E609C"/>
    <w:rsid w:val="173C3F3D"/>
    <w:rsid w:val="173F41C8"/>
    <w:rsid w:val="174001C6"/>
    <w:rsid w:val="17461529"/>
    <w:rsid w:val="174C0F61"/>
    <w:rsid w:val="175D6B43"/>
    <w:rsid w:val="176D5D84"/>
    <w:rsid w:val="17710C68"/>
    <w:rsid w:val="1776512C"/>
    <w:rsid w:val="17780DFA"/>
    <w:rsid w:val="177C73EF"/>
    <w:rsid w:val="177E30F0"/>
    <w:rsid w:val="17826DD6"/>
    <w:rsid w:val="178E7A6B"/>
    <w:rsid w:val="178F7340"/>
    <w:rsid w:val="17914E66"/>
    <w:rsid w:val="179270DA"/>
    <w:rsid w:val="179365F0"/>
    <w:rsid w:val="17944FA7"/>
    <w:rsid w:val="179845E1"/>
    <w:rsid w:val="17A24EE7"/>
    <w:rsid w:val="17A32783"/>
    <w:rsid w:val="17A35CF0"/>
    <w:rsid w:val="17A80401"/>
    <w:rsid w:val="17A821AF"/>
    <w:rsid w:val="17A86FC4"/>
    <w:rsid w:val="17AC42D8"/>
    <w:rsid w:val="17AC5169"/>
    <w:rsid w:val="17B77A5E"/>
    <w:rsid w:val="17B80644"/>
    <w:rsid w:val="17BD4217"/>
    <w:rsid w:val="17BE1037"/>
    <w:rsid w:val="17C61A5A"/>
    <w:rsid w:val="17F32189"/>
    <w:rsid w:val="17F62BE1"/>
    <w:rsid w:val="17F86859"/>
    <w:rsid w:val="17F87D79"/>
    <w:rsid w:val="18030304"/>
    <w:rsid w:val="181E28B4"/>
    <w:rsid w:val="181F2202"/>
    <w:rsid w:val="18247DCC"/>
    <w:rsid w:val="183423AA"/>
    <w:rsid w:val="183465FD"/>
    <w:rsid w:val="183746EB"/>
    <w:rsid w:val="183E69D4"/>
    <w:rsid w:val="18405298"/>
    <w:rsid w:val="18442FF5"/>
    <w:rsid w:val="184A750A"/>
    <w:rsid w:val="1864473A"/>
    <w:rsid w:val="18797CF6"/>
    <w:rsid w:val="187D1939"/>
    <w:rsid w:val="187D5C1E"/>
    <w:rsid w:val="18A308ED"/>
    <w:rsid w:val="18A84B5D"/>
    <w:rsid w:val="18B51028"/>
    <w:rsid w:val="18BA4D45"/>
    <w:rsid w:val="18BE644F"/>
    <w:rsid w:val="18C01277"/>
    <w:rsid w:val="18C61DBD"/>
    <w:rsid w:val="18E16D92"/>
    <w:rsid w:val="18E5138C"/>
    <w:rsid w:val="18E906AB"/>
    <w:rsid w:val="18E9081B"/>
    <w:rsid w:val="18EF3495"/>
    <w:rsid w:val="18F36ED1"/>
    <w:rsid w:val="191C7650"/>
    <w:rsid w:val="191F4337"/>
    <w:rsid w:val="191F634F"/>
    <w:rsid w:val="192A4888"/>
    <w:rsid w:val="192E1463"/>
    <w:rsid w:val="19345E96"/>
    <w:rsid w:val="1941466A"/>
    <w:rsid w:val="19502A82"/>
    <w:rsid w:val="196602A0"/>
    <w:rsid w:val="19670F53"/>
    <w:rsid w:val="196D6E34"/>
    <w:rsid w:val="19724CB6"/>
    <w:rsid w:val="197E34B6"/>
    <w:rsid w:val="19860078"/>
    <w:rsid w:val="198F7ACB"/>
    <w:rsid w:val="199F5CA3"/>
    <w:rsid w:val="19AB764A"/>
    <w:rsid w:val="19B768F4"/>
    <w:rsid w:val="19B906A4"/>
    <w:rsid w:val="19BB4412"/>
    <w:rsid w:val="19BC1851"/>
    <w:rsid w:val="19C2479A"/>
    <w:rsid w:val="19C516F2"/>
    <w:rsid w:val="19C77265"/>
    <w:rsid w:val="19D94D43"/>
    <w:rsid w:val="19E03E83"/>
    <w:rsid w:val="19E4558A"/>
    <w:rsid w:val="19E8519E"/>
    <w:rsid w:val="19F07296"/>
    <w:rsid w:val="19F80207"/>
    <w:rsid w:val="1A08396D"/>
    <w:rsid w:val="1A0955D6"/>
    <w:rsid w:val="1A285488"/>
    <w:rsid w:val="1A385A6D"/>
    <w:rsid w:val="1A3D134B"/>
    <w:rsid w:val="1A422F56"/>
    <w:rsid w:val="1A496B5B"/>
    <w:rsid w:val="1A4A2D9D"/>
    <w:rsid w:val="1A4C3252"/>
    <w:rsid w:val="1A5605E9"/>
    <w:rsid w:val="1A587EBD"/>
    <w:rsid w:val="1A63508F"/>
    <w:rsid w:val="1A6525DA"/>
    <w:rsid w:val="1A6A1599"/>
    <w:rsid w:val="1A6C5716"/>
    <w:rsid w:val="1A995E7F"/>
    <w:rsid w:val="1AA36CB0"/>
    <w:rsid w:val="1AC603C8"/>
    <w:rsid w:val="1AD5150D"/>
    <w:rsid w:val="1AE55983"/>
    <w:rsid w:val="1AF63E93"/>
    <w:rsid w:val="1AFC05E1"/>
    <w:rsid w:val="1B195F6D"/>
    <w:rsid w:val="1B1F3BB0"/>
    <w:rsid w:val="1B325286"/>
    <w:rsid w:val="1B3721C8"/>
    <w:rsid w:val="1B3E70B3"/>
    <w:rsid w:val="1B4548E5"/>
    <w:rsid w:val="1B4606C6"/>
    <w:rsid w:val="1B461C72"/>
    <w:rsid w:val="1B4F0CB5"/>
    <w:rsid w:val="1B683D75"/>
    <w:rsid w:val="1B7355BD"/>
    <w:rsid w:val="1B74554E"/>
    <w:rsid w:val="1B771B57"/>
    <w:rsid w:val="1B774D9B"/>
    <w:rsid w:val="1B7B58F5"/>
    <w:rsid w:val="1B80591D"/>
    <w:rsid w:val="1B972EB2"/>
    <w:rsid w:val="1BA20793"/>
    <w:rsid w:val="1BAA0A82"/>
    <w:rsid w:val="1BAC237B"/>
    <w:rsid w:val="1BC70F82"/>
    <w:rsid w:val="1BCF2401"/>
    <w:rsid w:val="1BD24755"/>
    <w:rsid w:val="1BD40958"/>
    <w:rsid w:val="1BEC070D"/>
    <w:rsid w:val="1BEF1820"/>
    <w:rsid w:val="1BF125B8"/>
    <w:rsid w:val="1C0E117B"/>
    <w:rsid w:val="1C1747BF"/>
    <w:rsid w:val="1C24274C"/>
    <w:rsid w:val="1C2B27E6"/>
    <w:rsid w:val="1C2F2E9F"/>
    <w:rsid w:val="1C31316D"/>
    <w:rsid w:val="1C443EE7"/>
    <w:rsid w:val="1C445BDA"/>
    <w:rsid w:val="1C56557C"/>
    <w:rsid w:val="1C8336BF"/>
    <w:rsid w:val="1C852193"/>
    <w:rsid w:val="1C874A89"/>
    <w:rsid w:val="1C8A0563"/>
    <w:rsid w:val="1C912761"/>
    <w:rsid w:val="1CA001DC"/>
    <w:rsid w:val="1CA951DF"/>
    <w:rsid w:val="1CBA09BB"/>
    <w:rsid w:val="1CC47A8B"/>
    <w:rsid w:val="1CDA2F4D"/>
    <w:rsid w:val="1CF47A4C"/>
    <w:rsid w:val="1D06239B"/>
    <w:rsid w:val="1D096900"/>
    <w:rsid w:val="1D266471"/>
    <w:rsid w:val="1D2E7A2D"/>
    <w:rsid w:val="1D38313C"/>
    <w:rsid w:val="1D450B34"/>
    <w:rsid w:val="1D512A3A"/>
    <w:rsid w:val="1D58030F"/>
    <w:rsid w:val="1D5B1C20"/>
    <w:rsid w:val="1D5B5D6D"/>
    <w:rsid w:val="1D6250B5"/>
    <w:rsid w:val="1D660B43"/>
    <w:rsid w:val="1D666D95"/>
    <w:rsid w:val="1D6D270F"/>
    <w:rsid w:val="1D6F5C49"/>
    <w:rsid w:val="1D7C3334"/>
    <w:rsid w:val="1D8402F2"/>
    <w:rsid w:val="1D88634E"/>
    <w:rsid w:val="1D8A388E"/>
    <w:rsid w:val="1DAB29F9"/>
    <w:rsid w:val="1DB61B8B"/>
    <w:rsid w:val="1DB7373C"/>
    <w:rsid w:val="1DBF5407"/>
    <w:rsid w:val="1DC248A6"/>
    <w:rsid w:val="1DCA0DA4"/>
    <w:rsid w:val="1E026ABD"/>
    <w:rsid w:val="1E2C22BF"/>
    <w:rsid w:val="1E2E6EE1"/>
    <w:rsid w:val="1E320F02"/>
    <w:rsid w:val="1E34479D"/>
    <w:rsid w:val="1E3641C9"/>
    <w:rsid w:val="1E377314"/>
    <w:rsid w:val="1E3C6C54"/>
    <w:rsid w:val="1E3F3CF6"/>
    <w:rsid w:val="1E464849"/>
    <w:rsid w:val="1E537319"/>
    <w:rsid w:val="1E5E181A"/>
    <w:rsid w:val="1E6410CD"/>
    <w:rsid w:val="1E703E9C"/>
    <w:rsid w:val="1E8C751D"/>
    <w:rsid w:val="1E921F05"/>
    <w:rsid w:val="1EB143EF"/>
    <w:rsid w:val="1ED1023E"/>
    <w:rsid w:val="1ED65854"/>
    <w:rsid w:val="1EE57D23"/>
    <w:rsid w:val="1EF310E2"/>
    <w:rsid w:val="1F084BA1"/>
    <w:rsid w:val="1F0A70B1"/>
    <w:rsid w:val="1F186478"/>
    <w:rsid w:val="1F274302"/>
    <w:rsid w:val="1F316F2E"/>
    <w:rsid w:val="1F3C2970"/>
    <w:rsid w:val="1F452624"/>
    <w:rsid w:val="1F4749BB"/>
    <w:rsid w:val="1F69491A"/>
    <w:rsid w:val="1F884726"/>
    <w:rsid w:val="1F9A48FA"/>
    <w:rsid w:val="1FA00582"/>
    <w:rsid w:val="1FA14264"/>
    <w:rsid w:val="1FC81641"/>
    <w:rsid w:val="1FD13C0E"/>
    <w:rsid w:val="1FF2453B"/>
    <w:rsid w:val="1FF556EC"/>
    <w:rsid w:val="1FFD39AB"/>
    <w:rsid w:val="20096AE2"/>
    <w:rsid w:val="200B7AAB"/>
    <w:rsid w:val="20153A74"/>
    <w:rsid w:val="202033CE"/>
    <w:rsid w:val="20292614"/>
    <w:rsid w:val="202C4647"/>
    <w:rsid w:val="20322589"/>
    <w:rsid w:val="20375F22"/>
    <w:rsid w:val="203E5DA7"/>
    <w:rsid w:val="204809D3"/>
    <w:rsid w:val="20512BDF"/>
    <w:rsid w:val="20563129"/>
    <w:rsid w:val="2057409C"/>
    <w:rsid w:val="20596F67"/>
    <w:rsid w:val="20651585"/>
    <w:rsid w:val="20670E5A"/>
    <w:rsid w:val="207672EF"/>
    <w:rsid w:val="207F5ABB"/>
    <w:rsid w:val="20865849"/>
    <w:rsid w:val="208F467A"/>
    <w:rsid w:val="20B24183"/>
    <w:rsid w:val="20C2669E"/>
    <w:rsid w:val="20C63570"/>
    <w:rsid w:val="20DF7731"/>
    <w:rsid w:val="20E24984"/>
    <w:rsid w:val="20EC5803"/>
    <w:rsid w:val="21002F74"/>
    <w:rsid w:val="2101067D"/>
    <w:rsid w:val="210362BE"/>
    <w:rsid w:val="214178FD"/>
    <w:rsid w:val="21477E76"/>
    <w:rsid w:val="2151180A"/>
    <w:rsid w:val="215855AF"/>
    <w:rsid w:val="21620BB3"/>
    <w:rsid w:val="21682DCD"/>
    <w:rsid w:val="217C6B87"/>
    <w:rsid w:val="217D0B34"/>
    <w:rsid w:val="21821CC3"/>
    <w:rsid w:val="21867E5F"/>
    <w:rsid w:val="218D48F0"/>
    <w:rsid w:val="21A66DC1"/>
    <w:rsid w:val="21A97DC4"/>
    <w:rsid w:val="21BB4FA6"/>
    <w:rsid w:val="21C2420A"/>
    <w:rsid w:val="21D50045"/>
    <w:rsid w:val="21DF1F33"/>
    <w:rsid w:val="21E016CD"/>
    <w:rsid w:val="21E3503A"/>
    <w:rsid w:val="21E44035"/>
    <w:rsid w:val="21E93F3F"/>
    <w:rsid w:val="21EA501D"/>
    <w:rsid w:val="21F30EAB"/>
    <w:rsid w:val="21FE36F8"/>
    <w:rsid w:val="220323AB"/>
    <w:rsid w:val="222039B6"/>
    <w:rsid w:val="22206E18"/>
    <w:rsid w:val="22274049"/>
    <w:rsid w:val="22274A95"/>
    <w:rsid w:val="22487ABC"/>
    <w:rsid w:val="22602004"/>
    <w:rsid w:val="22786894"/>
    <w:rsid w:val="227C635E"/>
    <w:rsid w:val="227F5F84"/>
    <w:rsid w:val="228A152A"/>
    <w:rsid w:val="22923A8D"/>
    <w:rsid w:val="229642AC"/>
    <w:rsid w:val="22980A83"/>
    <w:rsid w:val="22AF4AEE"/>
    <w:rsid w:val="22B81E40"/>
    <w:rsid w:val="22C407E5"/>
    <w:rsid w:val="22C7389B"/>
    <w:rsid w:val="22CE51C0"/>
    <w:rsid w:val="22D56E26"/>
    <w:rsid w:val="22DC1A78"/>
    <w:rsid w:val="22E01A25"/>
    <w:rsid w:val="22E94F81"/>
    <w:rsid w:val="22ED2457"/>
    <w:rsid w:val="230E241E"/>
    <w:rsid w:val="23151C73"/>
    <w:rsid w:val="231B7C54"/>
    <w:rsid w:val="231C1BD1"/>
    <w:rsid w:val="232670CA"/>
    <w:rsid w:val="232C638A"/>
    <w:rsid w:val="234B5230"/>
    <w:rsid w:val="235F6971"/>
    <w:rsid w:val="2361231B"/>
    <w:rsid w:val="238910E7"/>
    <w:rsid w:val="23943BB7"/>
    <w:rsid w:val="23952182"/>
    <w:rsid w:val="239C11C0"/>
    <w:rsid w:val="239F4588"/>
    <w:rsid w:val="23A128D5"/>
    <w:rsid w:val="23A45A5C"/>
    <w:rsid w:val="23B06BD3"/>
    <w:rsid w:val="23B20419"/>
    <w:rsid w:val="23B81852"/>
    <w:rsid w:val="23C42F6A"/>
    <w:rsid w:val="23CA1B11"/>
    <w:rsid w:val="23EA1700"/>
    <w:rsid w:val="23EB3371"/>
    <w:rsid w:val="23EC6D2F"/>
    <w:rsid w:val="23F062E0"/>
    <w:rsid w:val="23FA0BD1"/>
    <w:rsid w:val="2401032F"/>
    <w:rsid w:val="240840E1"/>
    <w:rsid w:val="241554B8"/>
    <w:rsid w:val="24181945"/>
    <w:rsid w:val="241F53C5"/>
    <w:rsid w:val="24372009"/>
    <w:rsid w:val="243A3431"/>
    <w:rsid w:val="2440069D"/>
    <w:rsid w:val="24407C53"/>
    <w:rsid w:val="24417C14"/>
    <w:rsid w:val="2448055A"/>
    <w:rsid w:val="244B08A0"/>
    <w:rsid w:val="2450561A"/>
    <w:rsid w:val="245A6DD8"/>
    <w:rsid w:val="24624C24"/>
    <w:rsid w:val="2480073C"/>
    <w:rsid w:val="24821F09"/>
    <w:rsid w:val="24876D97"/>
    <w:rsid w:val="24942C4C"/>
    <w:rsid w:val="24A14BAE"/>
    <w:rsid w:val="24AB7525"/>
    <w:rsid w:val="24AF1021"/>
    <w:rsid w:val="24B6415E"/>
    <w:rsid w:val="24BB79C6"/>
    <w:rsid w:val="24BF5B27"/>
    <w:rsid w:val="24D12DC3"/>
    <w:rsid w:val="24D57399"/>
    <w:rsid w:val="24FE4201"/>
    <w:rsid w:val="250E1203"/>
    <w:rsid w:val="250E5D48"/>
    <w:rsid w:val="2530192E"/>
    <w:rsid w:val="253414F1"/>
    <w:rsid w:val="25382B52"/>
    <w:rsid w:val="2555244A"/>
    <w:rsid w:val="25584846"/>
    <w:rsid w:val="255E712D"/>
    <w:rsid w:val="256011C6"/>
    <w:rsid w:val="25640244"/>
    <w:rsid w:val="25670D72"/>
    <w:rsid w:val="258E27F0"/>
    <w:rsid w:val="259D7C78"/>
    <w:rsid w:val="25B31158"/>
    <w:rsid w:val="25B445A7"/>
    <w:rsid w:val="25D23219"/>
    <w:rsid w:val="25E079F1"/>
    <w:rsid w:val="25E62821"/>
    <w:rsid w:val="25EC1F4B"/>
    <w:rsid w:val="25EE3D5F"/>
    <w:rsid w:val="25F70909"/>
    <w:rsid w:val="25F93580"/>
    <w:rsid w:val="25FA2FC0"/>
    <w:rsid w:val="260F02F2"/>
    <w:rsid w:val="261A60C2"/>
    <w:rsid w:val="26464B83"/>
    <w:rsid w:val="26465BF6"/>
    <w:rsid w:val="26590910"/>
    <w:rsid w:val="265F3F80"/>
    <w:rsid w:val="266B71CA"/>
    <w:rsid w:val="267672BC"/>
    <w:rsid w:val="26793225"/>
    <w:rsid w:val="26795CDE"/>
    <w:rsid w:val="267F3AE4"/>
    <w:rsid w:val="26853041"/>
    <w:rsid w:val="26865DB2"/>
    <w:rsid w:val="268F6343"/>
    <w:rsid w:val="26914E82"/>
    <w:rsid w:val="2694227D"/>
    <w:rsid w:val="26966AB6"/>
    <w:rsid w:val="26B739C0"/>
    <w:rsid w:val="26D35DB2"/>
    <w:rsid w:val="26D440D6"/>
    <w:rsid w:val="26D6372C"/>
    <w:rsid w:val="26E0089C"/>
    <w:rsid w:val="26ED3EEC"/>
    <w:rsid w:val="26F4221A"/>
    <w:rsid w:val="26F53A02"/>
    <w:rsid w:val="26F75B45"/>
    <w:rsid w:val="26F83592"/>
    <w:rsid w:val="270A247E"/>
    <w:rsid w:val="270B4E1B"/>
    <w:rsid w:val="271001BF"/>
    <w:rsid w:val="27165388"/>
    <w:rsid w:val="27281994"/>
    <w:rsid w:val="273D385C"/>
    <w:rsid w:val="27413D7D"/>
    <w:rsid w:val="274C6FFB"/>
    <w:rsid w:val="274D07D7"/>
    <w:rsid w:val="274D23E0"/>
    <w:rsid w:val="27532740"/>
    <w:rsid w:val="27537119"/>
    <w:rsid w:val="275D77F8"/>
    <w:rsid w:val="276764F7"/>
    <w:rsid w:val="2777734C"/>
    <w:rsid w:val="278A3D8A"/>
    <w:rsid w:val="278C564A"/>
    <w:rsid w:val="278F2878"/>
    <w:rsid w:val="27B21D0E"/>
    <w:rsid w:val="27B54BA0"/>
    <w:rsid w:val="27BB47A4"/>
    <w:rsid w:val="27C902C4"/>
    <w:rsid w:val="27C91BE9"/>
    <w:rsid w:val="27CA45B3"/>
    <w:rsid w:val="27CB2E58"/>
    <w:rsid w:val="27D12ABF"/>
    <w:rsid w:val="27D23758"/>
    <w:rsid w:val="27E523DC"/>
    <w:rsid w:val="27EB6DD6"/>
    <w:rsid w:val="27ED11A4"/>
    <w:rsid w:val="27F05C66"/>
    <w:rsid w:val="28013316"/>
    <w:rsid w:val="28081A06"/>
    <w:rsid w:val="280B5231"/>
    <w:rsid w:val="28150CA9"/>
    <w:rsid w:val="28247630"/>
    <w:rsid w:val="28257D77"/>
    <w:rsid w:val="282615FA"/>
    <w:rsid w:val="2828014D"/>
    <w:rsid w:val="28384F8E"/>
    <w:rsid w:val="28474672"/>
    <w:rsid w:val="284952E9"/>
    <w:rsid w:val="28535B9F"/>
    <w:rsid w:val="285639DD"/>
    <w:rsid w:val="286B2641"/>
    <w:rsid w:val="287022BD"/>
    <w:rsid w:val="28775506"/>
    <w:rsid w:val="289D0C66"/>
    <w:rsid w:val="289F2141"/>
    <w:rsid w:val="28AA3A5A"/>
    <w:rsid w:val="28B46C06"/>
    <w:rsid w:val="28B66EA5"/>
    <w:rsid w:val="28B80E70"/>
    <w:rsid w:val="28CA1D46"/>
    <w:rsid w:val="28D30A4D"/>
    <w:rsid w:val="28D53F99"/>
    <w:rsid w:val="28D6256F"/>
    <w:rsid w:val="28E5759C"/>
    <w:rsid w:val="28F509E9"/>
    <w:rsid w:val="29013B91"/>
    <w:rsid w:val="290C1CD1"/>
    <w:rsid w:val="29216535"/>
    <w:rsid w:val="2946222E"/>
    <w:rsid w:val="294966C5"/>
    <w:rsid w:val="296465B2"/>
    <w:rsid w:val="29695AEC"/>
    <w:rsid w:val="29724DD6"/>
    <w:rsid w:val="297E70F4"/>
    <w:rsid w:val="29831999"/>
    <w:rsid w:val="2987022D"/>
    <w:rsid w:val="29876435"/>
    <w:rsid w:val="299166E5"/>
    <w:rsid w:val="29995869"/>
    <w:rsid w:val="29C21A6B"/>
    <w:rsid w:val="29C27856"/>
    <w:rsid w:val="29D86924"/>
    <w:rsid w:val="29DB01C2"/>
    <w:rsid w:val="29F94907"/>
    <w:rsid w:val="2A04222B"/>
    <w:rsid w:val="2A0468F0"/>
    <w:rsid w:val="2A093291"/>
    <w:rsid w:val="2A0C2A72"/>
    <w:rsid w:val="2A1C678F"/>
    <w:rsid w:val="2A2C6C70"/>
    <w:rsid w:val="2A392835"/>
    <w:rsid w:val="2A3A2821"/>
    <w:rsid w:val="2A421007"/>
    <w:rsid w:val="2A4A5EDC"/>
    <w:rsid w:val="2A4C00C6"/>
    <w:rsid w:val="2A5072EC"/>
    <w:rsid w:val="2A510485"/>
    <w:rsid w:val="2A53244F"/>
    <w:rsid w:val="2A5732C7"/>
    <w:rsid w:val="2A5C16C5"/>
    <w:rsid w:val="2A65797F"/>
    <w:rsid w:val="2A687918"/>
    <w:rsid w:val="2A814D2F"/>
    <w:rsid w:val="2A8A577F"/>
    <w:rsid w:val="2A994305"/>
    <w:rsid w:val="2A9A4E83"/>
    <w:rsid w:val="2A9A7AC3"/>
    <w:rsid w:val="2AA4520B"/>
    <w:rsid w:val="2AA579F0"/>
    <w:rsid w:val="2AB0164F"/>
    <w:rsid w:val="2ABA290E"/>
    <w:rsid w:val="2AC04B5B"/>
    <w:rsid w:val="2AC35855"/>
    <w:rsid w:val="2AD74E2E"/>
    <w:rsid w:val="2AF966D0"/>
    <w:rsid w:val="2B035C23"/>
    <w:rsid w:val="2B0860AD"/>
    <w:rsid w:val="2B0C0F7B"/>
    <w:rsid w:val="2B0E75DB"/>
    <w:rsid w:val="2B140F76"/>
    <w:rsid w:val="2B1E4D6E"/>
    <w:rsid w:val="2B215BE0"/>
    <w:rsid w:val="2B260DBB"/>
    <w:rsid w:val="2B287CA0"/>
    <w:rsid w:val="2B295BE0"/>
    <w:rsid w:val="2B2D4A4E"/>
    <w:rsid w:val="2B33475A"/>
    <w:rsid w:val="2B34402E"/>
    <w:rsid w:val="2B461D71"/>
    <w:rsid w:val="2B4D6AD6"/>
    <w:rsid w:val="2B4F6E00"/>
    <w:rsid w:val="2B541580"/>
    <w:rsid w:val="2B5C018B"/>
    <w:rsid w:val="2B611BB9"/>
    <w:rsid w:val="2B6C4F8C"/>
    <w:rsid w:val="2B6E150C"/>
    <w:rsid w:val="2B740F4A"/>
    <w:rsid w:val="2B746B21"/>
    <w:rsid w:val="2B7E6421"/>
    <w:rsid w:val="2B81064C"/>
    <w:rsid w:val="2B836D64"/>
    <w:rsid w:val="2B856638"/>
    <w:rsid w:val="2B8F037B"/>
    <w:rsid w:val="2B904203"/>
    <w:rsid w:val="2B990335"/>
    <w:rsid w:val="2B9A083C"/>
    <w:rsid w:val="2B9F4495"/>
    <w:rsid w:val="2BA423F6"/>
    <w:rsid w:val="2BA57F4E"/>
    <w:rsid w:val="2BAB53D5"/>
    <w:rsid w:val="2BB02953"/>
    <w:rsid w:val="2BB439FA"/>
    <w:rsid w:val="2BC8180B"/>
    <w:rsid w:val="2BD753EF"/>
    <w:rsid w:val="2BE848C5"/>
    <w:rsid w:val="2BEC7146"/>
    <w:rsid w:val="2BEF7F55"/>
    <w:rsid w:val="2BFA5B61"/>
    <w:rsid w:val="2C033A62"/>
    <w:rsid w:val="2C0358AE"/>
    <w:rsid w:val="2C290E7B"/>
    <w:rsid w:val="2C38463F"/>
    <w:rsid w:val="2C3C1E78"/>
    <w:rsid w:val="2C403661"/>
    <w:rsid w:val="2C471B3F"/>
    <w:rsid w:val="2C4C53A8"/>
    <w:rsid w:val="2C5C5932"/>
    <w:rsid w:val="2C815051"/>
    <w:rsid w:val="2C995CC3"/>
    <w:rsid w:val="2CA915C7"/>
    <w:rsid w:val="2CAD5E46"/>
    <w:rsid w:val="2CB432A0"/>
    <w:rsid w:val="2CBD23E9"/>
    <w:rsid w:val="2CBF201D"/>
    <w:rsid w:val="2CD23584"/>
    <w:rsid w:val="2CF225DA"/>
    <w:rsid w:val="2CF563BF"/>
    <w:rsid w:val="2D0C55A1"/>
    <w:rsid w:val="2D27066C"/>
    <w:rsid w:val="2D2D342B"/>
    <w:rsid w:val="2D3647F4"/>
    <w:rsid w:val="2D36654F"/>
    <w:rsid w:val="2D3B0601"/>
    <w:rsid w:val="2D3E1194"/>
    <w:rsid w:val="2D522E1D"/>
    <w:rsid w:val="2D656721"/>
    <w:rsid w:val="2D6D1A79"/>
    <w:rsid w:val="2D7746A6"/>
    <w:rsid w:val="2D9232D1"/>
    <w:rsid w:val="2D9F5CA2"/>
    <w:rsid w:val="2DCE076A"/>
    <w:rsid w:val="2DE22847"/>
    <w:rsid w:val="2DE47B7C"/>
    <w:rsid w:val="2DE900DD"/>
    <w:rsid w:val="2DEB2B10"/>
    <w:rsid w:val="2DEC0C3F"/>
    <w:rsid w:val="2DF30548"/>
    <w:rsid w:val="2E020A99"/>
    <w:rsid w:val="2E0E1F69"/>
    <w:rsid w:val="2E2E5375"/>
    <w:rsid w:val="2E340FFF"/>
    <w:rsid w:val="2E610EAC"/>
    <w:rsid w:val="2E647449"/>
    <w:rsid w:val="2E6A3C6B"/>
    <w:rsid w:val="2E6C5922"/>
    <w:rsid w:val="2E772BB0"/>
    <w:rsid w:val="2E7D579E"/>
    <w:rsid w:val="2E8250B1"/>
    <w:rsid w:val="2E977BB0"/>
    <w:rsid w:val="2EA22C80"/>
    <w:rsid w:val="2EA67C7A"/>
    <w:rsid w:val="2EA75786"/>
    <w:rsid w:val="2EAB6DE2"/>
    <w:rsid w:val="2EB23BE8"/>
    <w:rsid w:val="2EBD433B"/>
    <w:rsid w:val="2EBF20C9"/>
    <w:rsid w:val="2ECE462D"/>
    <w:rsid w:val="2ED60D25"/>
    <w:rsid w:val="2ED858BE"/>
    <w:rsid w:val="2EDF657B"/>
    <w:rsid w:val="2EE16FC2"/>
    <w:rsid w:val="2EE724E0"/>
    <w:rsid w:val="2EE81210"/>
    <w:rsid w:val="2EEA3DB2"/>
    <w:rsid w:val="2EEC7A71"/>
    <w:rsid w:val="2F0369DA"/>
    <w:rsid w:val="2F054F7E"/>
    <w:rsid w:val="2F0A3A24"/>
    <w:rsid w:val="2F19535C"/>
    <w:rsid w:val="2F2C52F1"/>
    <w:rsid w:val="2F2E2D67"/>
    <w:rsid w:val="2F6A001E"/>
    <w:rsid w:val="2F6A13C6"/>
    <w:rsid w:val="2F783E08"/>
    <w:rsid w:val="2F7D2448"/>
    <w:rsid w:val="2F83119F"/>
    <w:rsid w:val="2F881711"/>
    <w:rsid w:val="2FAA58E1"/>
    <w:rsid w:val="2FAB7390"/>
    <w:rsid w:val="2FAD0853"/>
    <w:rsid w:val="2FBF0DFE"/>
    <w:rsid w:val="2FC112CC"/>
    <w:rsid w:val="2FCE6F1C"/>
    <w:rsid w:val="2FD26A49"/>
    <w:rsid w:val="2FE51E20"/>
    <w:rsid w:val="2FF20AD7"/>
    <w:rsid w:val="300129BA"/>
    <w:rsid w:val="30070B19"/>
    <w:rsid w:val="30130983"/>
    <w:rsid w:val="301314F0"/>
    <w:rsid w:val="301613CA"/>
    <w:rsid w:val="30254576"/>
    <w:rsid w:val="302B14B5"/>
    <w:rsid w:val="302E0EDF"/>
    <w:rsid w:val="30396109"/>
    <w:rsid w:val="30441214"/>
    <w:rsid w:val="305E6204"/>
    <w:rsid w:val="30734FB6"/>
    <w:rsid w:val="30800847"/>
    <w:rsid w:val="308267C2"/>
    <w:rsid w:val="30897C1D"/>
    <w:rsid w:val="30A2112D"/>
    <w:rsid w:val="30DF4A3C"/>
    <w:rsid w:val="30ED4D1A"/>
    <w:rsid w:val="31042252"/>
    <w:rsid w:val="311E1EFB"/>
    <w:rsid w:val="311E2231"/>
    <w:rsid w:val="31240694"/>
    <w:rsid w:val="312D7BC1"/>
    <w:rsid w:val="312F0DDF"/>
    <w:rsid w:val="31343F34"/>
    <w:rsid w:val="313C59EB"/>
    <w:rsid w:val="314C1CE3"/>
    <w:rsid w:val="31535712"/>
    <w:rsid w:val="316119B3"/>
    <w:rsid w:val="316148E1"/>
    <w:rsid w:val="316807AF"/>
    <w:rsid w:val="316C3C10"/>
    <w:rsid w:val="316F5349"/>
    <w:rsid w:val="317055DF"/>
    <w:rsid w:val="317524DC"/>
    <w:rsid w:val="317B6213"/>
    <w:rsid w:val="31801811"/>
    <w:rsid w:val="3187177A"/>
    <w:rsid w:val="318E70DD"/>
    <w:rsid w:val="318F153F"/>
    <w:rsid w:val="31CA3AE0"/>
    <w:rsid w:val="31CD27A7"/>
    <w:rsid w:val="31CF728E"/>
    <w:rsid w:val="31E545CA"/>
    <w:rsid w:val="31E8038F"/>
    <w:rsid w:val="31EB77AD"/>
    <w:rsid w:val="31F12901"/>
    <w:rsid w:val="31F24E74"/>
    <w:rsid w:val="31F7001E"/>
    <w:rsid w:val="32060535"/>
    <w:rsid w:val="32060AF3"/>
    <w:rsid w:val="321735DA"/>
    <w:rsid w:val="321F37C2"/>
    <w:rsid w:val="322218AA"/>
    <w:rsid w:val="32252437"/>
    <w:rsid w:val="32292413"/>
    <w:rsid w:val="32313075"/>
    <w:rsid w:val="32370566"/>
    <w:rsid w:val="325D607B"/>
    <w:rsid w:val="32687358"/>
    <w:rsid w:val="32692080"/>
    <w:rsid w:val="326D73A5"/>
    <w:rsid w:val="328A1364"/>
    <w:rsid w:val="329D33F0"/>
    <w:rsid w:val="329E448D"/>
    <w:rsid w:val="32BC3287"/>
    <w:rsid w:val="32D911AA"/>
    <w:rsid w:val="32E53E60"/>
    <w:rsid w:val="32EE71B8"/>
    <w:rsid w:val="32F05CBE"/>
    <w:rsid w:val="32F361F2"/>
    <w:rsid w:val="32FA1D82"/>
    <w:rsid w:val="32FD4061"/>
    <w:rsid w:val="331862D9"/>
    <w:rsid w:val="332024ED"/>
    <w:rsid w:val="33392279"/>
    <w:rsid w:val="334452F7"/>
    <w:rsid w:val="335C7452"/>
    <w:rsid w:val="335D10CC"/>
    <w:rsid w:val="33617ED2"/>
    <w:rsid w:val="3368509A"/>
    <w:rsid w:val="33686F6B"/>
    <w:rsid w:val="33851CE5"/>
    <w:rsid w:val="33991031"/>
    <w:rsid w:val="33A06705"/>
    <w:rsid w:val="33A251B7"/>
    <w:rsid w:val="33A42773"/>
    <w:rsid w:val="33BF2903"/>
    <w:rsid w:val="33E52369"/>
    <w:rsid w:val="33EE4329"/>
    <w:rsid w:val="33F627C9"/>
    <w:rsid w:val="33FF368C"/>
    <w:rsid w:val="34047885"/>
    <w:rsid w:val="340E1ABD"/>
    <w:rsid w:val="3411315F"/>
    <w:rsid w:val="341D0E5F"/>
    <w:rsid w:val="342B79AA"/>
    <w:rsid w:val="34457546"/>
    <w:rsid w:val="34483C83"/>
    <w:rsid w:val="34585EC1"/>
    <w:rsid w:val="345B0CBE"/>
    <w:rsid w:val="346A286F"/>
    <w:rsid w:val="346F7737"/>
    <w:rsid w:val="347E37B6"/>
    <w:rsid w:val="34822205"/>
    <w:rsid w:val="348E2A01"/>
    <w:rsid w:val="34B163C9"/>
    <w:rsid w:val="34B55DC5"/>
    <w:rsid w:val="34B61F58"/>
    <w:rsid w:val="34C43DCF"/>
    <w:rsid w:val="34F861D9"/>
    <w:rsid w:val="34FE7855"/>
    <w:rsid w:val="3501027D"/>
    <w:rsid w:val="35040DBD"/>
    <w:rsid w:val="35134CB4"/>
    <w:rsid w:val="35154C7A"/>
    <w:rsid w:val="352142D4"/>
    <w:rsid w:val="35290BFD"/>
    <w:rsid w:val="352B68BC"/>
    <w:rsid w:val="352C3FC8"/>
    <w:rsid w:val="3537242B"/>
    <w:rsid w:val="3539167D"/>
    <w:rsid w:val="353B739B"/>
    <w:rsid w:val="355931EA"/>
    <w:rsid w:val="355E70C8"/>
    <w:rsid w:val="356050C6"/>
    <w:rsid w:val="35613B27"/>
    <w:rsid w:val="356300DE"/>
    <w:rsid w:val="356E51B6"/>
    <w:rsid w:val="35702107"/>
    <w:rsid w:val="35725E7F"/>
    <w:rsid w:val="358160C2"/>
    <w:rsid w:val="358F2A6B"/>
    <w:rsid w:val="35957DD4"/>
    <w:rsid w:val="35976B90"/>
    <w:rsid w:val="35976F6B"/>
    <w:rsid w:val="35A8598E"/>
    <w:rsid w:val="35B57666"/>
    <w:rsid w:val="35B70AA3"/>
    <w:rsid w:val="35BC70FA"/>
    <w:rsid w:val="35CB54EA"/>
    <w:rsid w:val="35D042E5"/>
    <w:rsid w:val="35D91063"/>
    <w:rsid w:val="35E0670D"/>
    <w:rsid w:val="35E2755E"/>
    <w:rsid w:val="35EB53EF"/>
    <w:rsid w:val="35ED6D36"/>
    <w:rsid w:val="35FD5995"/>
    <w:rsid w:val="3609286F"/>
    <w:rsid w:val="360B3584"/>
    <w:rsid w:val="36136054"/>
    <w:rsid w:val="36192986"/>
    <w:rsid w:val="361A335C"/>
    <w:rsid w:val="362901BB"/>
    <w:rsid w:val="36296529"/>
    <w:rsid w:val="362E665F"/>
    <w:rsid w:val="363467D3"/>
    <w:rsid w:val="363B355E"/>
    <w:rsid w:val="363C46C7"/>
    <w:rsid w:val="364C326F"/>
    <w:rsid w:val="36652D61"/>
    <w:rsid w:val="36684F4C"/>
    <w:rsid w:val="36791113"/>
    <w:rsid w:val="369776B1"/>
    <w:rsid w:val="36A62E6C"/>
    <w:rsid w:val="36A7126B"/>
    <w:rsid w:val="36CA0319"/>
    <w:rsid w:val="36CA47BD"/>
    <w:rsid w:val="36CB0925"/>
    <w:rsid w:val="36CF7301"/>
    <w:rsid w:val="36E20B0B"/>
    <w:rsid w:val="36EB0B90"/>
    <w:rsid w:val="36EC1C61"/>
    <w:rsid w:val="36F80606"/>
    <w:rsid w:val="36FC5050"/>
    <w:rsid w:val="36FF1994"/>
    <w:rsid w:val="37046223"/>
    <w:rsid w:val="37094543"/>
    <w:rsid w:val="371229E4"/>
    <w:rsid w:val="371508BE"/>
    <w:rsid w:val="371A4A20"/>
    <w:rsid w:val="372118E1"/>
    <w:rsid w:val="3727713D"/>
    <w:rsid w:val="374A4097"/>
    <w:rsid w:val="374E4DCA"/>
    <w:rsid w:val="3755214F"/>
    <w:rsid w:val="375866EB"/>
    <w:rsid w:val="376712E5"/>
    <w:rsid w:val="37775FA4"/>
    <w:rsid w:val="378105FB"/>
    <w:rsid w:val="37853DD5"/>
    <w:rsid w:val="37906A90"/>
    <w:rsid w:val="379330C5"/>
    <w:rsid w:val="379848E0"/>
    <w:rsid w:val="379E5491"/>
    <w:rsid w:val="37AC0F5C"/>
    <w:rsid w:val="37AF303B"/>
    <w:rsid w:val="37C81203"/>
    <w:rsid w:val="37CB7364"/>
    <w:rsid w:val="37DA00A9"/>
    <w:rsid w:val="37DB0177"/>
    <w:rsid w:val="37F8051A"/>
    <w:rsid w:val="380E4BDE"/>
    <w:rsid w:val="38127BC2"/>
    <w:rsid w:val="3819048E"/>
    <w:rsid w:val="381C20D2"/>
    <w:rsid w:val="38384BF4"/>
    <w:rsid w:val="38521D01"/>
    <w:rsid w:val="3856231D"/>
    <w:rsid w:val="38606463"/>
    <w:rsid w:val="3875025A"/>
    <w:rsid w:val="387F0871"/>
    <w:rsid w:val="38814783"/>
    <w:rsid w:val="389D6472"/>
    <w:rsid w:val="389D65B8"/>
    <w:rsid w:val="38AF7B94"/>
    <w:rsid w:val="38B95B73"/>
    <w:rsid w:val="38C90794"/>
    <w:rsid w:val="38CF078A"/>
    <w:rsid w:val="38CF5396"/>
    <w:rsid w:val="38D371EF"/>
    <w:rsid w:val="391843BD"/>
    <w:rsid w:val="393F46DA"/>
    <w:rsid w:val="39495F0B"/>
    <w:rsid w:val="394D1AE8"/>
    <w:rsid w:val="394F6A59"/>
    <w:rsid w:val="395B2680"/>
    <w:rsid w:val="39641F82"/>
    <w:rsid w:val="39646208"/>
    <w:rsid w:val="396E4BAF"/>
    <w:rsid w:val="397011C8"/>
    <w:rsid w:val="3984583E"/>
    <w:rsid w:val="398B7EEB"/>
    <w:rsid w:val="399274EA"/>
    <w:rsid w:val="39A71E6F"/>
    <w:rsid w:val="39B50A30"/>
    <w:rsid w:val="39C03EA5"/>
    <w:rsid w:val="39C228FA"/>
    <w:rsid w:val="39CC2DEE"/>
    <w:rsid w:val="39D569DC"/>
    <w:rsid w:val="39EB2AA3"/>
    <w:rsid w:val="39EE77DB"/>
    <w:rsid w:val="3A0241FE"/>
    <w:rsid w:val="3A036C9B"/>
    <w:rsid w:val="3A087484"/>
    <w:rsid w:val="3A097EA1"/>
    <w:rsid w:val="3A10195E"/>
    <w:rsid w:val="3A3409B8"/>
    <w:rsid w:val="3A37637A"/>
    <w:rsid w:val="3A480BB9"/>
    <w:rsid w:val="3A4F271B"/>
    <w:rsid w:val="3A58782B"/>
    <w:rsid w:val="3A6B3089"/>
    <w:rsid w:val="3A745BC3"/>
    <w:rsid w:val="3A7D106F"/>
    <w:rsid w:val="3A8A2F64"/>
    <w:rsid w:val="3A8F19AB"/>
    <w:rsid w:val="3A901C35"/>
    <w:rsid w:val="3A970ED6"/>
    <w:rsid w:val="3A98381F"/>
    <w:rsid w:val="3AA0523C"/>
    <w:rsid w:val="3AAD343A"/>
    <w:rsid w:val="3AB568F6"/>
    <w:rsid w:val="3AB708AA"/>
    <w:rsid w:val="3AD021D1"/>
    <w:rsid w:val="3ADB74DB"/>
    <w:rsid w:val="3AF34BC4"/>
    <w:rsid w:val="3AF765D8"/>
    <w:rsid w:val="3AFB58C2"/>
    <w:rsid w:val="3B0177FC"/>
    <w:rsid w:val="3B1222B1"/>
    <w:rsid w:val="3B1C6E20"/>
    <w:rsid w:val="3B28590F"/>
    <w:rsid w:val="3B2A71FC"/>
    <w:rsid w:val="3B3947BC"/>
    <w:rsid w:val="3B445C46"/>
    <w:rsid w:val="3B4E2EEA"/>
    <w:rsid w:val="3B5253E4"/>
    <w:rsid w:val="3B537BA3"/>
    <w:rsid w:val="3B5B1ACD"/>
    <w:rsid w:val="3B653D90"/>
    <w:rsid w:val="3B782331"/>
    <w:rsid w:val="3B804835"/>
    <w:rsid w:val="3B886A9A"/>
    <w:rsid w:val="3B9C2DD8"/>
    <w:rsid w:val="3BA122B8"/>
    <w:rsid w:val="3BA8178D"/>
    <w:rsid w:val="3BAC3723"/>
    <w:rsid w:val="3BB012C4"/>
    <w:rsid w:val="3BB645EB"/>
    <w:rsid w:val="3BB72079"/>
    <w:rsid w:val="3BC9431F"/>
    <w:rsid w:val="3BD33D04"/>
    <w:rsid w:val="3BD86C58"/>
    <w:rsid w:val="3BE12555"/>
    <w:rsid w:val="3BE80482"/>
    <w:rsid w:val="3BF167D8"/>
    <w:rsid w:val="3BF31B55"/>
    <w:rsid w:val="3BFC3E07"/>
    <w:rsid w:val="3C05082C"/>
    <w:rsid w:val="3C0A48E7"/>
    <w:rsid w:val="3C0C59C7"/>
    <w:rsid w:val="3C220F2F"/>
    <w:rsid w:val="3C241E9D"/>
    <w:rsid w:val="3C3179B1"/>
    <w:rsid w:val="3C410359"/>
    <w:rsid w:val="3C451BC0"/>
    <w:rsid w:val="3C487939"/>
    <w:rsid w:val="3C493976"/>
    <w:rsid w:val="3C4D2CAC"/>
    <w:rsid w:val="3C500843"/>
    <w:rsid w:val="3C503E0F"/>
    <w:rsid w:val="3C5B79B1"/>
    <w:rsid w:val="3C5D6B0E"/>
    <w:rsid w:val="3C5E565A"/>
    <w:rsid w:val="3C5F77A2"/>
    <w:rsid w:val="3C676C45"/>
    <w:rsid w:val="3C717C16"/>
    <w:rsid w:val="3C7770CC"/>
    <w:rsid w:val="3C793FD5"/>
    <w:rsid w:val="3C8B6536"/>
    <w:rsid w:val="3CA1704A"/>
    <w:rsid w:val="3CA35FFE"/>
    <w:rsid w:val="3CA435FD"/>
    <w:rsid w:val="3CA46C4E"/>
    <w:rsid w:val="3CA56B3A"/>
    <w:rsid w:val="3CAF7213"/>
    <w:rsid w:val="3CB80245"/>
    <w:rsid w:val="3CB92BC7"/>
    <w:rsid w:val="3CF51AFB"/>
    <w:rsid w:val="3CF96E86"/>
    <w:rsid w:val="3D0F66A9"/>
    <w:rsid w:val="3D1141CF"/>
    <w:rsid w:val="3D173381"/>
    <w:rsid w:val="3D190E87"/>
    <w:rsid w:val="3D207E95"/>
    <w:rsid w:val="3D2B484C"/>
    <w:rsid w:val="3D532498"/>
    <w:rsid w:val="3D64273A"/>
    <w:rsid w:val="3D675604"/>
    <w:rsid w:val="3D86460A"/>
    <w:rsid w:val="3D95265F"/>
    <w:rsid w:val="3DA05553"/>
    <w:rsid w:val="3DA76021"/>
    <w:rsid w:val="3DAF1DFA"/>
    <w:rsid w:val="3DB7040B"/>
    <w:rsid w:val="3DB80950"/>
    <w:rsid w:val="3DB95745"/>
    <w:rsid w:val="3DD54D28"/>
    <w:rsid w:val="3DDE4A41"/>
    <w:rsid w:val="3DDF7E2A"/>
    <w:rsid w:val="3DE83482"/>
    <w:rsid w:val="3DE87459"/>
    <w:rsid w:val="3DF00289"/>
    <w:rsid w:val="3DF5764D"/>
    <w:rsid w:val="3E00417D"/>
    <w:rsid w:val="3E026CC7"/>
    <w:rsid w:val="3E031C8D"/>
    <w:rsid w:val="3E033BE6"/>
    <w:rsid w:val="3E1E699E"/>
    <w:rsid w:val="3E246184"/>
    <w:rsid w:val="3E257E55"/>
    <w:rsid w:val="3E3204B1"/>
    <w:rsid w:val="3E331425"/>
    <w:rsid w:val="3E4A2103"/>
    <w:rsid w:val="3E5753D0"/>
    <w:rsid w:val="3E6362B1"/>
    <w:rsid w:val="3E6D3325"/>
    <w:rsid w:val="3E75253C"/>
    <w:rsid w:val="3E7700C2"/>
    <w:rsid w:val="3E774672"/>
    <w:rsid w:val="3E7E2C7E"/>
    <w:rsid w:val="3E8B0080"/>
    <w:rsid w:val="3E8D57DF"/>
    <w:rsid w:val="3E9577F8"/>
    <w:rsid w:val="3E965965"/>
    <w:rsid w:val="3E977ED0"/>
    <w:rsid w:val="3EA83A93"/>
    <w:rsid w:val="3EAA54BA"/>
    <w:rsid w:val="3EB365EF"/>
    <w:rsid w:val="3ECE3758"/>
    <w:rsid w:val="3EEB0EE6"/>
    <w:rsid w:val="3EF04FAC"/>
    <w:rsid w:val="3EFE7136"/>
    <w:rsid w:val="3F0F36DA"/>
    <w:rsid w:val="3F23538F"/>
    <w:rsid w:val="3F3A62CB"/>
    <w:rsid w:val="3F3B290E"/>
    <w:rsid w:val="3F3F2F5B"/>
    <w:rsid w:val="3F437736"/>
    <w:rsid w:val="3F552163"/>
    <w:rsid w:val="3F57669B"/>
    <w:rsid w:val="3F6123AC"/>
    <w:rsid w:val="3F674533"/>
    <w:rsid w:val="3F732F1F"/>
    <w:rsid w:val="3F763147"/>
    <w:rsid w:val="3F7A4860"/>
    <w:rsid w:val="3F7F7DC4"/>
    <w:rsid w:val="3F8348A3"/>
    <w:rsid w:val="3F8B3243"/>
    <w:rsid w:val="3F911D18"/>
    <w:rsid w:val="3F98617D"/>
    <w:rsid w:val="3F99749F"/>
    <w:rsid w:val="3FA6363F"/>
    <w:rsid w:val="3FB2140A"/>
    <w:rsid w:val="3FC419CD"/>
    <w:rsid w:val="3FC67E3D"/>
    <w:rsid w:val="3FD31C10"/>
    <w:rsid w:val="3FF2479A"/>
    <w:rsid w:val="3FF66A35"/>
    <w:rsid w:val="3FFA6A38"/>
    <w:rsid w:val="3FFC7A7A"/>
    <w:rsid w:val="40002345"/>
    <w:rsid w:val="40061A60"/>
    <w:rsid w:val="40063D93"/>
    <w:rsid w:val="4012735B"/>
    <w:rsid w:val="401B03B9"/>
    <w:rsid w:val="402406BD"/>
    <w:rsid w:val="40397B24"/>
    <w:rsid w:val="40466196"/>
    <w:rsid w:val="4056034B"/>
    <w:rsid w:val="40587D37"/>
    <w:rsid w:val="4059600E"/>
    <w:rsid w:val="407D64B2"/>
    <w:rsid w:val="408A77D7"/>
    <w:rsid w:val="408C5B65"/>
    <w:rsid w:val="408F247F"/>
    <w:rsid w:val="409414C9"/>
    <w:rsid w:val="40953369"/>
    <w:rsid w:val="40A0003B"/>
    <w:rsid w:val="40A376BB"/>
    <w:rsid w:val="40A379A6"/>
    <w:rsid w:val="40B2326E"/>
    <w:rsid w:val="40B76E3C"/>
    <w:rsid w:val="40BC1C9E"/>
    <w:rsid w:val="40BE466E"/>
    <w:rsid w:val="40C91167"/>
    <w:rsid w:val="40CA1EA5"/>
    <w:rsid w:val="40CE2A0E"/>
    <w:rsid w:val="40CF5609"/>
    <w:rsid w:val="40CF6E26"/>
    <w:rsid w:val="40D04639"/>
    <w:rsid w:val="40D204C3"/>
    <w:rsid w:val="40D54B7B"/>
    <w:rsid w:val="40E7506B"/>
    <w:rsid w:val="40ED61B6"/>
    <w:rsid w:val="41093943"/>
    <w:rsid w:val="41126768"/>
    <w:rsid w:val="41210759"/>
    <w:rsid w:val="412169AB"/>
    <w:rsid w:val="41256350"/>
    <w:rsid w:val="413B7A6D"/>
    <w:rsid w:val="414B46F9"/>
    <w:rsid w:val="41553A90"/>
    <w:rsid w:val="41583F59"/>
    <w:rsid w:val="41585BBC"/>
    <w:rsid w:val="415878D0"/>
    <w:rsid w:val="41652E22"/>
    <w:rsid w:val="4168282C"/>
    <w:rsid w:val="41774687"/>
    <w:rsid w:val="418A652E"/>
    <w:rsid w:val="419E1DAA"/>
    <w:rsid w:val="41A3039A"/>
    <w:rsid w:val="41A441A8"/>
    <w:rsid w:val="41B63597"/>
    <w:rsid w:val="41C21F3C"/>
    <w:rsid w:val="41C80F58"/>
    <w:rsid w:val="41CF4659"/>
    <w:rsid w:val="41D008A5"/>
    <w:rsid w:val="41DB4DAC"/>
    <w:rsid w:val="41DF7936"/>
    <w:rsid w:val="41E0516D"/>
    <w:rsid w:val="41E341F1"/>
    <w:rsid w:val="41EC520B"/>
    <w:rsid w:val="41F3746A"/>
    <w:rsid w:val="41F70AB3"/>
    <w:rsid w:val="41F957B9"/>
    <w:rsid w:val="41FE1BF5"/>
    <w:rsid w:val="42031BCD"/>
    <w:rsid w:val="42042555"/>
    <w:rsid w:val="420E2544"/>
    <w:rsid w:val="421601A8"/>
    <w:rsid w:val="42162BDA"/>
    <w:rsid w:val="42172DD5"/>
    <w:rsid w:val="421E714F"/>
    <w:rsid w:val="4221385C"/>
    <w:rsid w:val="4230054B"/>
    <w:rsid w:val="423D68DD"/>
    <w:rsid w:val="42406762"/>
    <w:rsid w:val="42424DA4"/>
    <w:rsid w:val="424D3EFC"/>
    <w:rsid w:val="42535F14"/>
    <w:rsid w:val="42550075"/>
    <w:rsid w:val="4259234A"/>
    <w:rsid w:val="42597FA4"/>
    <w:rsid w:val="42694639"/>
    <w:rsid w:val="427C505C"/>
    <w:rsid w:val="42926804"/>
    <w:rsid w:val="42972C80"/>
    <w:rsid w:val="42976F25"/>
    <w:rsid w:val="42C30637"/>
    <w:rsid w:val="42D94B18"/>
    <w:rsid w:val="42E77224"/>
    <w:rsid w:val="42FE306D"/>
    <w:rsid w:val="43132E1F"/>
    <w:rsid w:val="4314623E"/>
    <w:rsid w:val="43155968"/>
    <w:rsid w:val="432F3601"/>
    <w:rsid w:val="43370708"/>
    <w:rsid w:val="4338408D"/>
    <w:rsid w:val="43416667"/>
    <w:rsid w:val="43424AD7"/>
    <w:rsid w:val="43442857"/>
    <w:rsid w:val="43456981"/>
    <w:rsid w:val="434A47A8"/>
    <w:rsid w:val="434F1188"/>
    <w:rsid w:val="43522126"/>
    <w:rsid w:val="435F7828"/>
    <w:rsid w:val="436314FD"/>
    <w:rsid w:val="43821D83"/>
    <w:rsid w:val="43830E86"/>
    <w:rsid w:val="43866199"/>
    <w:rsid w:val="4389013E"/>
    <w:rsid w:val="439C056B"/>
    <w:rsid w:val="43A318F9"/>
    <w:rsid w:val="43B51C62"/>
    <w:rsid w:val="43B54E8B"/>
    <w:rsid w:val="43B70B53"/>
    <w:rsid w:val="43B97853"/>
    <w:rsid w:val="43C027C6"/>
    <w:rsid w:val="43C94A40"/>
    <w:rsid w:val="43F544FD"/>
    <w:rsid w:val="43FB13C8"/>
    <w:rsid w:val="44004F9E"/>
    <w:rsid w:val="440A228F"/>
    <w:rsid w:val="441B3B85"/>
    <w:rsid w:val="442A3DC9"/>
    <w:rsid w:val="442B201A"/>
    <w:rsid w:val="4454591C"/>
    <w:rsid w:val="44603C16"/>
    <w:rsid w:val="44626A21"/>
    <w:rsid w:val="446B2F2A"/>
    <w:rsid w:val="4476700E"/>
    <w:rsid w:val="447A07BA"/>
    <w:rsid w:val="447B1AAF"/>
    <w:rsid w:val="448B5B0E"/>
    <w:rsid w:val="448E6D65"/>
    <w:rsid w:val="449424AC"/>
    <w:rsid w:val="44957494"/>
    <w:rsid w:val="449D27EC"/>
    <w:rsid w:val="44A55A8C"/>
    <w:rsid w:val="44A91191"/>
    <w:rsid w:val="44B15958"/>
    <w:rsid w:val="44B92514"/>
    <w:rsid w:val="44CF097B"/>
    <w:rsid w:val="44DF2E05"/>
    <w:rsid w:val="44F17259"/>
    <w:rsid w:val="44F635E0"/>
    <w:rsid w:val="44F84EA2"/>
    <w:rsid w:val="451845C4"/>
    <w:rsid w:val="451B3A0C"/>
    <w:rsid w:val="452E2B2D"/>
    <w:rsid w:val="45325C23"/>
    <w:rsid w:val="453750D5"/>
    <w:rsid w:val="4546282B"/>
    <w:rsid w:val="454964D0"/>
    <w:rsid w:val="45570BED"/>
    <w:rsid w:val="455A56A6"/>
    <w:rsid w:val="45720C2B"/>
    <w:rsid w:val="45796078"/>
    <w:rsid w:val="4582210E"/>
    <w:rsid w:val="45866F7B"/>
    <w:rsid w:val="458D5890"/>
    <w:rsid w:val="459674BA"/>
    <w:rsid w:val="45B82C7B"/>
    <w:rsid w:val="45B93685"/>
    <w:rsid w:val="45C269AF"/>
    <w:rsid w:val="45D41FDD"/>
    <w:rsid w:val="45E336AB"/>
    <w:rsid w:val="45F354E0"/>
    <w:rsid w:val="45F87248"/>
    <w:rsid w:val="45F94B22"/>
    <w:rsid w:val="45FA7250"/>
    <w:rsid w:val="45FD1795"/>
    <w:rsid w:val="460029CC"/>
    <w:rsid w:val="46142191"/>
    <w:rsid w:val="46200D8B"/>
    <w:rsid w:val="46252CD0"/>
    <w:rsid w:val="462618A3"/>
    <w:rsid w:val="463969BD"/>
    <w:rsid w:val="464078D3"/>
    <w:rsid w:val="46445615"/>
    <w:rsid w:val="46495A90"/>
    <w:rsid w:val="46521926"/>
    <w:rsid w:val="465C46CA"/>
    <w:rsid w:val="465D1C11"/>
    <w:rsid w:val="465D2FC4"/>
    <w:rsid w:val="465E05EB"/>
    <w:rsid w:val="466435C2"/>
    <w:rsid w:val="466C691A"/>
    <w:rsid w:val="46712B93"/>
    <w:rsid w:val="467B4CB6"/>
    <w:rsid w:val="46871DA3"/>
    <w:rsid w:val="468C0807"/>
    <w:rsid w:val="46942518"/>
    <w:rsid w:val="469B50CB"/>
    <w:rsid w:val="46A50B0A"/>
    <w:rsid w:val="46AC4F69"/>
    <w:rsid w:val="46B560F2"/>
    <w:rsid w:val="46BD2CD2"/>
    <w:rsid w:val="46C2703F"/>
    <w:rsid w:val="46D06EA9"/>
    <w:rsid w:val="46EC503A"/>
    <w:rsid w:val="46F30735"/>
    <w:rsid w:val="47025E2C"/>
    <w:rsid w:val="470633FD"/>
    <w:rsid w:val="4707219F"/>
    <w:rsid w:val="4708034C"/>
    <w:rsid w:val="471E62F1"/>
    <w:rsid w:val="471F512B"/>
    <w:rsid w:val="472C6100"/>
    <w:rsid w:val="472F7BB6"/>
    <w:rsid w:val="473036BD"/>
    <w:rsid w:val="47305A3E"/>
    <w:rsid w:val="47420C12"/>
    <w:rsid w:val="475127B5"/>
    <w:rsid w:val="47542FF0"/>
    <w:rsid w:val="475F0A6A"/>
    <w:rsid w:val="47694354"/>
    <w:rsid w:val="477517FF"/>
    <w:rsid w:val="477E7DFC"/>
    <w:rsid w:val="47A00325"/>
    <w:rsid w:val="47AA76FA"/>
    <w:rsid w:val="47AB6ECD"/>
    <w:rsid w:val="47AC7313"/>
    <w:rsid w:val="47AF47BF"/>
    <w:rsid w:val="47B66EC0"/>
    <w:rsid w:val="47B92CF5"/>
    <w:rsid w:val="47BD1616"/>
    <w:rsid w:val="47BE0F46"/>
    <w:rsid w:val="47C5107B"/>
    <w:rsid w:val="47D22392"/>
    <w:rsid w:val="47D65B99"/>
    <w:rsid w:val="47E03984"/>
    <w:rsid w:val="47E04ECA"/>
    <w:rsid w:val="47ED5673"/>
    <w:rsid w:val="47EF15B1"/>
    <w:rsid w:val="47F01DF0"/>
    <w:rsid w:val="47F46454"/>
    <w:rsid w:val="47F63718"/>
    <w:rsid w:val="480A77CA"/>
    <w:rsid w:val="48321BA9"/>
    <w:rsid w:val="48382F58"/>
    <w:rsid w:val="484301D5"/>
    <w:rsid w:val="4847319B"/>
    <w:rsid w:val="485C3E25"/>
    <w:rsid w:val="4864447F"/>
    <w:rsid w:val="48684F6D"/>
    <w:rsid w:val="48721B2F"/>
    <w:rsid w:val="48766FC9"/>
    <w:rsid w:val="487B2E45"/>
    <w:rsid w:val="487F2BF9"/>
    <w:rsid w:val="48861952"/>
    <w:rsid w:val="48954602"/>
    <w:rsid w:val="489E48B2"/>
    <w:rsid w:val="48A5425E"/>
    <w:rsid w:val="48A979B2"/>
    <w:rsid w:val="48BC1AB6"/>
    <w:rsid w:val="48C1047D"/>
    <w:rsid w:val="48C807D6"/>
    <w:rsid w:val="48CA0EA9"/>
    <w:rsid w:val="48CF0016"/>
    <w:rsid w:val="48D507A7"/>
    <w:rsid w:val="48D969BE"/>
    <w:rsid w:val="48DB1B35"/>
    <w:rsid w:val="48DD29F9"/>
    <w:rsid w:val="48E55EDC"/>
    <w:rsid w:val="48F979B7"/>
    <w:rsid w:val="48FA6853"/>
    <w:rsid w:val="4900590F"/>
    <w:rsid w:val="49106857"/>
    <w:rsid w:val="49135519"/>
    <w:rsid w:val="491742F3"/>
    <w:rsid w:val="492A45AD"/>
    <w:rsid w:val="492B03C7"/>
    <w:rsid w:val="492D52BA"/>
    <w:rsid w:val="493D3C17"/>
    <w:rsid w:val="49465207"/>
    <w:rsid w:val="49472047"/>
    <w:rsid w:val="494D6EBA"/>
    <w:rsid w:val="496C77FF"/>
    <w:rsid w:val="497B72B8"/>
    <w:rsid w:val="498F6712"/>
    <w:rsid w:val="4990360C"/>
    <w:rsid w:val="499A41BB"/>
    <w:rsid w:val="49A162FB"/>
    <w:rsid w:val="49A540DA"/>
    <w:rsid w:val="49AF0FF8"/>
    <w:rsid w:val="49B643A5"/>
    <w:rsid w:val="49B84451"/>
    <w:rsid w:val="49CA32A4"/>
    <w:rsid w:val="49CD76D0"/>
    <w:rsid w:val="49CF49B3"/>
    <w:rsid w:val="49D75F43"/>
    <w:rsid w:val="49DA3278"/>
    <w:rsid w:val="49E14193"/>
    <w:rsid w:val="49E62540"/>
    <w:rsid w:val="49E73391"/>
    <w:rsid w:val="49EC5325"/>
    <w:rsid w:val="49F91EE6"/>
    <w:rsid w:val="4A077880"/>
    <w:rsid w:val="4A1946C3"/>
    <w:rsid w:val="4A19714A"/>
    <w:rsid w:val="4A1D2F57"/>
    <w:rsid w:val="4A1F78B2"/>
    <w:rsid w:val="4A203CA4"/>
    <w:rsid w:val="4A232C39"/>
    <w:rsid w:val="4A264258"/>
    <w:rsid w:val="4A2A0080"/>
    <w:rsid w:val="4A2A7067"/>
    <w:rsid w:val="4A36573A"/>
    <w:rsid w:val="4A38449D"/>
    <w:rsid w:val="4A49010C"/>
    <w:rsid w:val="4A4B2B41"/>
    <w:rsid w:val="4A4C2CEB"/>
    <w:rsid w:val="4A5F32B5"/>
    <w:rsid w:val="4A612407"/>
    <w:rsid w:val="4A64447A"/>
    <w:rsid w:val="4A6663CD"/>
    <w:rsid w:val="4A694F03"/>
    <w:rsid w:val="4A80563B"/>
    <w:rsid w:val="4A8224F3"/>
    <w:rsid w:val="4A83045F"/>
    <w:rsid w:val="4AA04538"/>
    <w:rsid w:val="4AC5692D"/>
    <w:rsid w:val="4AC736CE"/>
    <w:rsid w:val="4AD176CE"/>
    <w:rsid w:val="4AD5560A"/>
    <w:rsid w:val="4ADF3A68"/>
    <w:rsid w:val="4AE13A6F"/>
    <w:rsid w:val="4AF3675B"/>
    <w:rsid w:val="4AF94BF8"/>
    <w:rsid w:val="4AF97A1B"/>
    <w:rsid w:val="4B071365"/>
    <w:rsid w:val="4B106C18"/>
    <w:rsid w:val="4B26353C"/>
    <w:rsid w:val="4B4D23CA"/>
    <w:rsid w:val="4B5005B9"/>
    <w:rsid w:val="4B5A10A1"/>
    <w:rsid w:val="4B703CE7"/>
    <w:rsid w:val="4B742B4B"/>
    <w:rsid w:val="4B8200D0"/>
    <w:rsid w:val="4BA426B2"/>
    <w:rsid w:val="4BA74544"/>
    <w:rsid w:val="4BAC1F23"/>
    <w:rsid w:val="4BAF42A5"/>
    <w:rsid w:val="4BB14539"/>
    <w:rsid w:val="4BB351BD"/>
    <w:rsid w:val="4BBC1029"/>
    <w:rsid w:val="4BC0419A"/>
    <w:rsid w:val="4BD1742D"/>
    <w:rsid w:val="4BDE3C2F"/>
    <w:rsid w:val="4C006568"/>
    <w:rsid w:val="4C075F6E"/>
    <w:rsid w:val="4C1A18A5"/>
    <w:rsid w:val="4C2B3D26"/>
    <w:rsid w:val="4C2E30F2"/>
    <w:rsid w:val="4C2F7082"/>
    <w:rsid w:val="4C3116C7"/>
    <w:rsid w:val="4C3A0D30"/>
    <w:rsid w:val="4C4E7799"/>
    <w:rsid w:val="4C56339F"/>
    <w:rsid w:val="4C6302AA"/>
    <w:rsid w:val="4C715445"/>
    <w:rsid w:val="4C742E41"/>
    <w:rsid w:val="4C77119A"/>
    <w:rsid w:val="4C7E4CB1"/>
    <w:rsid w:val="4C87625C"/>
    <w:rsid w:val="4C89389C"/>
    <w:rsid w:val="4C922C07"/>
    <w:rsid w:val="4CAE4191"/>
    <w:rsid w:val="4CB0656A"/>
    <w:rsid w:val="4CB37C46"/>
    <w:rsid w:val="4CB76219"/>
    <w:rsid w:val="4CB9230A"/>
    <w:rsid w:val="4CB92FA7"/>
    <w:rsid w:val="4CC4300C"/>
    <w:rsid w:val="4CC62627"/>
    <w:rsid w:val="4CCC39D8"/>
    <w:rsid w:val="4CD25F65"/>
    <w:rsid w:val="4CE378DD"/>
    <w:rsid w:val="4CF03E01"/>
    <w:rsid w:val="4CF168BB"/>
    <w:rsid w:val="4CF60322"/>
    <w:rsid w:val="4CF947FB"/>
    <w:rsid w:val="4D021444"/>
    <w:rsid w:val="4D050ACB"/>
    <w:rsid w:val="4D0C4D5B"/>
    <w:rsid w:val="4D0F3D38"/>
    <w:rsid w:val="4D132E27"/>
    <w:rsid w:val="4D3637DE"/>
    <w:rsid w:val="4D4953AC"/>
    <w:rsid w:val="4D5123C6"/>
    <w:rsid w:val="4D516C4F"/>
    <w:rsid w:val="4D6E6C73"/>
    <w:rsid w:val="4D7534E9"/>
    <w:rsid w:val="4D822227"/>
    <w:rsid w:val="4D884F42"/>
    <w:rsid w:val="4D8D20BE"/>
    <w:rsid w:val="4D9A7DCA"/>
    <w:rsid w:val="4DA22410"/>
    <w:rsid w:val="4DA6657E"/>
    <w:rsid w:val="4DAF7315"/>
    <w:rsid w:val="4DB22C50"/>
    <w:rsid w:val="4DBB0236"/>
    <w:rsid w:val="4DBD6FC4"/>
    <w:rsid w:val="4DC94460"/>
    <w:rsid w:val="4DD1605B"/>
    <w:rsid w:val="4DDA6FA6"/>
    <w:rsid w:val="4DDB626A"/>
    <w:rsid w:val="4DE82824"/>
    <w:rsid w:val="4DED6593"/>
    <w:rsid w:val="4DF25957"/>
    <w:rsid w:val="4DFB3378"/>
    <w:rsid w:val="4E077E38"/>
    <w:rsid w:val="4E08517B"/>
    <w:rsid w:val="4E0E0C2E"/>
    <w:rsid w:val="4E0F3E7A"/>
    <w:rsid w:val="4E122980"/>
    <w:rsid w:val="4E1576AA"/>
    <w:rsid w:val="4E516045"/>
    <w:rsid w:val="4E5507A8"/>
    <w:rsid w:val="4E556027"/>
    <w:rsid w:val="4E660DA4"/>
    <w:rsid w:val="4E6C63DA"/>
    <w:rsid w:val="4E797E26"/>
    <w:rsid w:val="4E7D4CF8"/>
    <w:rsid w:val="4E7F4CB3"/>
    <w:rsid w:val="4E832A53"/>
    <w:rsid w:val="4E946B46"/>
    <w:rsid w:val="4E9823FF"/>
    <w:rsid w:val="4EA03485"/>
    <w:rsid w:val="4EA67627"/>
    <w:rsid w:val="4EB64151"/>
    <w:rsid w:val="4EC177B9"/>
    <w:rsid w:val="4ECC1B71"/>
    <w:rsid w:val="4ED62F93"/>
    <w:rsid w:val="4EEE31ED"/>
    <w:rsid w:val="4EF32012"/>
    <w:rsid w:val="4EFE4A85"/>
    <w:rsid w:val="4F045301"/>
    <w:rsid w:val="4F0C0C9A"/>
    <w:rsid w:val="4F2A37DA"/>
    <w:rsid w:val="4F2F6737"/>
    <w:rsid w:val="4F3461C2"/>
    <w:rsid w:val="4F6473A6"/>
    <w:rsid w:val="4F653152"/>
    <w:rsid w:val="4F8B1B4F"/>
    <w:rsid w:val="4F8B2145"/>
    <w:rsid w:val="4F9E7D70"/>
    <w:rsid w:val="4FA90297"/>
    <w:rsid w:val="4FAB5B6B"/>
    <w:rsid w:val="4FBB7F16"/>
    <w:rsid w:val="4FBC621D"/>
    <w:rsid w:val="4FBF150B"/>
    <w:rsid w:val="4FCE15BF"/>
    <w:rsid w:val="4FD713C6"/>
    <w:rsid w:val="4FE96021"/>
    <w:rsid w:val="4FED6826"/>
    <w:rsid w:val="4FFB11CB"/>
    <w:rsid w:val="4FFE5101"/>
    <w:rsid w:val="4FFF1358"/>
    <w:rsid w:val="50003E05"/>
    <w:rsid w:val="500F515B"/>
    <w:rsid w:val="50137E07"/>
    <w:rsid w:val="501A1195"/>
    <w:rsid w:val="501A5EA3"/>
    <w:rsid w:val="501B0148"/>
    <w:rsid w:val="50212C2C"/>
    <w:rsid w:val="50327B0D"/>
    <w:rsid w:val="50383319"/>
    <w:rsid w:val="503E51B2"/>
    <w:rsid w:val="504913AC"/>
    <w:rsid w:val="506A1A77"/>
    <w:rsid w:val="50735306"/>
    <w:rsid w:val="507B2B36"/>
    <w:rsid w:val="507C41B4"/>
    <w:rsid w:val="50867C72"/>
    <w:rsid w:val="508F3931"/>
    <w:rsid w:val="50A92561"/>
    <w:rsid w:val="50AE267C"/>
    <w:rsid w:val="50B829BD"/>
    <w:rsid w:val="50C16CFE"/>
    <w:rsid w:val="50C27E55"/>
    <w:rsid w:val="50D13F4A"/>
    <w:rsid w:val="50D64271"/>
    <w:rsid w:val="50DB29FD"/>
    <w:rsid w:val="50E31DD8"/>
    <w:rsid w:val="50E70A54"/>
    <w:rsid w:val="510A3759"/>
    <w:rsid w:val="51107750"/>
    <w:rsid w:val="51117153"/>
    <w:rsid w:val="51266CD0"/>
    <w:rsid w:val="512B28E8"/>
    <w:rsid w:val="513436FC"/>
    <w:rsid w:val="513C7C33"/>
    <w:rsid w:val="515A0D3A"/>
    <w:rsid w:val="516173A8"/>
    <w:rsid w:val="516A4CF2"/>
    <w:rsid w:val="516E1658"/>
    <w:rsid w:val="51705511"/>
    <w:rsid w:val="51737FE7"/>
    <w:rsid w:val="517A430A"/>
    <w:rsid w:val="517D7C2E"/>
    <w:rsid w:val="51834D47"/>
    <w:rsid w:val="51907961"/>
    <w:rsid w:val="519A7228"/>
    <w:rsid w:val="51A50C13"/>
    <w:rsid w:val="51B24958"/>
    <w:rsid w:val="51B71476"/>
    <w:rsid w:val="51CC64BF"/>
    <w:rsid w:val="51CE6963"/>
    <w:rsid w:val="51DE366A"/>
    <w:rsid w:val="51E353EE"/>
    <w:rsid w:val="51EB4DCC"/>
    <w:rsid w:val="51FA5AE3"/>
    <w:rsid w:val="51FF79D5"/>
    <w:rsid w:val="52101B67"/>
    <w:rsid w:val="52116A15"/>
    <w:rsid w:val="52345C4D"/>
    <w:rsid w:val="52382174"/>
    <w:rsid w:val="523D0740"/>
    <w:rsid w:val="5246171A"/>
    <w:rsid w:val="52462715"/>
    <w:rsid w:val="524F1E0C"/>
    <w:rsid w:val="5259060C"/>
    <w:rsid w:val="526A1DE5"/>
    <w:rsid w:val="5270456F"/>
    <w:rsid w:val="52751C52"/>
    <w:rsid w:val="52805C2F"/>
    <w:rsid w:val="52815D19"/>
    <w:rsid w:val="529019AF"/>
    <w:rsid w:val="5293387E"/>
    <w:rsid w:val="5295755B"/>
    <w:rsid w:val="52A355EE"/>
    <w:rsid w:val="52A6284E"/>
    <w:rsid w:val="52BC035F"/>
    <w:rsid w:val="52BE2CB0"/>
    <w:rsid w:val="52D33BDD"/>
    <w:rsid w:val="52D66536"/>
    <w:rsid w:val="52DF3733"/>
    <w:rsid w:val="52FA1197"/>
    <w:rsid w:val="52FC606E"/>
    <w:rsid w:val="531719BC"/>
    <w:rsid w:val="53187967"/>
    <w:rsid w:val="532365B3"/>
    <w:rsid w:val="532B6963"/>
    <w:rsid w:val="53360D5F"/>
    <w:rsid w:val="533F47B1"/>
    <w:rsid w:val="534603D2"/>
    <w:rsid w:val="534907A1"/>
    <w:rsid w:val="5365558D"/>
    <w:rsid w:val="536A565E"/>
    <w:rsid w:val="538D5676"/>
    <w:rsid w:val="539243E4"/>
    <w:rsid w:val="53955B96"/>
    <w:rsid w:val="539974E3"/>
    <w:rsid w:val="53AA59B2"/>
    <w:rsid w:val="53CB0F69"/>
    <w:rsid w:val="53CB596B"/>
    <w:rsid w:val="53CC07E8"/>
    <w:rsid w:val="53CC3265"/>
    <w:rsid w:val="53CE107A"/>
    <w:rsid w:val="53E312A2"/>
    <w:rsid w:val="53E563BC"/>
    <w:rsid w:val="53FF4974"/>
    <w:rsid w:val="54086E4C"/>
    <w:rsid w:val="540B7680"/>
    <w:rsid w:val="54102A74"/>
    <w:rsid w:val="541F321E"/>
    <w:rsid w:val="54352116"/>
    <w:rsid w:val="54461A43"/>
    <w:rsid w:val="544669FD"/>
    <w:rsid w:val="544F1E3B"/>
    <w:rsid w:val="54591DE9"/>
    <w:rsid w:val="545B1C04"/>
    <w:rsid w:val="546B4087"/>
    <w:rsid w:val="54752061"/>
    <w:rsid w:val="547C1FE5"/>
    <w:rsid w:val="548C4322"/>
    <w:rsid w:val="54926725"/>
    <w:rsid w:val="54942A08"/>
    <w:rsid w:val="54B240AF"/>
    <w:rsid w:val="54B421A1"/>
    <w:rsid w:val="54C009B8"/>
    <w:rsid w:val="54C0317D"/>
    <w:rsid w:val="54D46256"/>
    <w:rsid w:val="54DF5573"/>
    <w:rsid w:val="54E50553"/>
    <w:rsid w:val="54E56216"/>
    <w:rsid w:val="54E913F1"/>
    <w:rsid w:val="550035A9"/>
    <w:rsid w:val="55033CE2"/>
    <w:rsid w:val="55100916"/>
    <w:rsid w:val="55151D22"/>
    <w:rsid w:val="552D1775"/>
    <w:rsid w:val="55456CB4"/>
    <w:rsid w:val="55474704"/>
    <w:rsid w:val="554873AE"/>
    <w:rsid w:val="5555230C"/>
    <w:rsid w:val="555E3B79"/>
    <w:rsid w:val="55613A64"/>
    <w:rsid w:val="55655525"/>
    <w:rsid w:val="5572604A"/>
    <w:rsid w:val="55853AC2"/>
    <w:rsid w:val="55986A22"/>
    <w:rsid w:val="559F4440"/>
    <w:rsid w:val="55A35ECD"/>
    <w:rsid w:val="55D35CA1"/>
    <w:rsid w:val="55DB3175"/>
    <w:rsid w:val="55EA33B8"/>
    <w:rsid w:val="55EE0907"/>
    <w:rsid w:val="56083950"/>
    <w:rsid w:val="561A0A26"/>
    <w:rsid w:val="561C60EE"/>
    <w:rsid w:val="561E7076"/>
    <w:rsid w:val="5637710E"/>
    <w:rsid w:val="563E7DA4"/>
    <w:rsid w:val="5651349E"/>
    <w:rsid w:val="565151E5"/>
    <w:rsid w:val="565C2507"/>
    <w:rsid w:val="5664316A"/>
    <w:rsid w:val="56692BB3"/>
    <w:rsid w:val="566A0924"/>
    <w:rsid w:val="56717D1E"/>
    <w:rsid w:val="568406CB"/>
    <w:rsid w:val="56891127"/>
    <w:rsid w:val="568A39E5"/>
    <w:rsid w:val="569335F2"/>
    <w:rsid w:val="56A60E36"/>
    <w:rsid w:val="56A63783"/>
    <w:rsid w:val="56AD4B11"/>
    <w:rsid w:val="56C360D4"/>
    <w:rsid w:val="56CE6835"/>
    <w:rsid w:val="56D83396"/>
    <w:rsid w:val="56EF6ED8"/>
    <w:rsid w:val="56F97D56"/>
    <w:rsid w:val="5700148F"/>
    <w:rsid w:val="5704241F"/>
    <w:rsid w:val="57045EB4"/>
    <w:rsid w:val="570B1838"/>
    <w:rsid w:val="570B2FF6"/>
    <w:rsid w:val="570F6CDC"/>
    <w:rsid w:val="571D2614"/>
    <w:rsid w:val="57237E6C"/>
    <w:rsid w:val="57336AA4"/>
    <w:rsid w:val="57371D02"/>
    <w:rsid w:val="57596A47"/>
    <w:rsid w:val="576377FD"/>
    <w:rsid w:val="57647CB2"/>
    <w:rsid w:val="57663DE7"/>
    <w:rsid w:val="576E615C"/>
    <w:rsid w:val="57783A81"/>
    <w:rsid w:val="577B077F"/>
    <w:rsid w:val="577D2735"/>
    <w:rsid w:val="578219BE"/>
    <w:rsid w:val="579D4B86"/>
    <w:rsid w:val="57B315C4"/>
    <w:rsid w:val="57BB18D4"/>
    <w:rsid w:val="57BD2AB7"/>
    <w:rsid w:val="57DF4624"/>
    <w:rsid w:val="57E7338E"/>
    <w:rsid w:val="57ED7509"/>
    <w:rsid w:val="57F12FF3"/>
    <w:rsid w:val="57F66044"/>
    <w:rsid w:val="58022C3B"/>
    <w:rsid w:val="58113596"/>
    <w:rsid w:val="581B1618"/>
    <w:rsid w:val="58222A31"/>
    <w:rsid w:val="582C7099"/>
    <w:rsid w:val="582C7C58"/>
    <w:rsid w:val="583019E9"/>
    <w:rsid w:val="58342717"/>
    <w:rsid w:val="58391DA0"/>
    <w:rsid w:val="584E4776"/>
    <w:rsid w:val="584E5492"/>
    <w:rsid w:val="584F0427"/>
    <w:rsid w:val="5856548D"/>
    <w:rsid w:val="586324E0"/>
    <w:rsid w:val="586663C0"/>
    <w:rsid w:val="587946DE"/>
    <w:rsid w:val="58847E00"/>
    <w:rsid w:val="58897F15"/>
    <w:rsid w:val="588B357A"/>
    <w:rsid w:val="589333F5"/>
    <w:rsid w:val="58A21117"/>
    <w:rsid w:val="58A64A83"/>
    <w:rsid w:val="58AE1BEA"/>
    <w:rsid w:val="58B77EC9"/>
    <w:rsid w:val="58C02884"/>
    <w:rsid w:val="58CE5F34"/>
    <w:rsid w:val="58DF11CE"/>
    <w:rsid w:val="58DF1570"/>
    <w:rsid w:val="58E21DE6"/>
    <w:rsid w:val="58EB2CD9"/>
    <w:rsid w:val="58F03A8A"/>
    <w:rsid w:val="59086BEE"/>
    <w:rsid w:val="591B2333"/>
    <w:rsid w:val="591C7D2C"/>
    <w:rsid w:val="5932754F"/>
    <w:rsid w:val="594B37B3"/>
    <w:rsid w:val="594E342F"/>
    <w:rsid w:val="59516501"/>
    <w:rsid w:val="5956067B"/>
    <w:rsid w:val="596858AB"/>
    <w:rsid w:val="597531AC"/>
    <w:rsid w:val="59763E79"/>
    <w:rsid w:val="59796F2C"/>
    <w:rsid w:val="597D4EA5"/>
    <w:rsid w:val="5982293E"/>
    <w:rsid w:val="598A113A"/>
    <w:rsid w:val="599960A9"/>
    <w:rsid w:val="599E0367"/>
    <w:rsid w:val="59B56209"/>
    <w:rsid w:val="59BA391C"/>
    <w:rsid w:val="59C0203E"/>
    <w:rsid w:val="59C652ED"/>
    <w:rsid w:val="59D50322"/>
    <w:rsid w:val="59DF1721"/>
    <w:rsid w:val="59E40011"/>
    <w:rsid w:val="59EC36AB"/>
    <w:rsid w:val="59F43791"/>
    <w:rsid w:val="5A027E85"/>
    <w:rsid w:val="5A074538"/>
    <w:rsid w:val="5A08145D"/>
    <w:rsid w:val="5A0A542B"/>
    <w:rsid w:val="5A175DB7"/>
    <w:rsid w:val="5A217764"/>
    <w:rsid w:val="5A2F7719"/>
    <w:rsid w:val="5A354F5F"/>
    <w:rsid w:val="5A4C4D62"/>
    <w:rsid w:val="5A5833F8"/>
    <w:rsid w:val="5A596C30"/>
    <w:rsid w:val="5A5D51A5"/>
    <w:rsid w:val="5A5E00FE"/>
    <w:rsid w:val="5A62496D"/>
    <w:rsid w:val="5A7F67C4"/>
    <w:rsid w:val="5A981634"/>
    <w:rsid w:val="5A9F0C15"/>
    <w:rsid w:val="5AB051AF"/>
    <w:rsid w:val="5AB6309B"/>
    <w:rsid w:val="5ABF4E13"/>
    <w:rsid w:val="5AC0376B"/>
    <w:rsid w:val="5AC70198"/>
    <w:rsid w:val="5ACC7C85"/>
    <w:rsid w:val="5ACD0CE7"/>
    <w:rsid w:val="5AD4628C"/>
    <w:rsid w:val="5ADC3C17"/>
    <w:rsid w:val="5AE75DEF"/>
    <w:rsid w:val="5AE822F6"/>
    <w:rsid w:val="5AEB0A5F"/>
    <w:rsid w:val="5AEF7FE5"/>
    <w:rsid w:val="5AF42F1D"/>
    <w:rsid w:val="5AF773DC"/>
    <w:rsid w:val="5AFF7458"/>
    <w:rsid w:val="5B000A6B"/>
    <w:rsid w:val="5B0675EF"/>
    <w:rsid w:val="5B0D5942"/>
    <w:rsid w:val="5B1B644F"/>
    <w:rsid w:val="5B1E6E73"/>
    <w:rsid w:val="5B3927D4"/>
    <w:rsid w:val="5B434A6C"/>
    <w:rsid w:val="5B5F6928"/>
    <w:rsid w:val="5B6F3869"/>
    <w:rsid w:val="5B7025B1"/>
    <w:rsid w:val="5B87031F"/>
    <w:rsid w:val="5B87791C"/>
    <w:rsid w:val="5B885B4D"/>
    <w:rsid w:val="5B926B0F"/>
    <w:rsid w:val="5B9C33A6"/>
    <w:rsid w:val="5BA76746"/>
    <w:rsid w:val="5BA91BD7"/>
    <w:rsid w:val="5BB22BCA"/>
    <w:rsid w:val="5BC21831"/>
    <w:rsid w:val="5BC63418"/>
    <w:rsid w:val="5BC8038A"/>
    <w:rsid w:val="5BC9599D"/>
    <w:rsid w:val="5BCD33D5"/>
    <w:rsid w:val="5BCF460E"/>
    <w:rsid w:val="5BD327BB"/>
    <w:rsid w:val="5BD45094"/>
    <w:rsid w:val="5BDC19F5"/>
    <w:rsid w:val="5BDE224E"/>
    <w:rsid w:val="5BEF673B"/>
    <w:rsid w:val="5BF30E22"/>
    <w:rsid w:val="5BF5103B"/>
    <w:rsid w:val="5C021D94"/>
    <w:rsid w:val="5C063594"/>
    <w:rsid w:val="5C090C9A"/>
    <w:rsid w:val="5C171A09"/>
    <w:rsid w:val="5C2328B5"/>
    <w:rsid w:val="5C2C0F1B"/>
    <w:rsid w:val="5C345A31"/>
    <w:rsid w:val="5C374CCF"/>
    <w:rsid w:val="5C420ED2"/>
    <w:rsid w:val="5C436277"/>
    <w:rsid w:val="5C4C2618"/>
    <w:rsid w:val="5C56254A"/>
    <w:rsid w:val="5C731040"/>
    <w:rsid w:val="5C742091"/>
    <w:rsid w:val="5C74321D"/>
    <w:rsid w:val="5C7961AF"/>
    <w:rsid w:val="5C9655A3"/>
    <w:rsid w:val="5CA022EF"/>
    <w:rsid w:val="5CAE7577"/>
    <w:rsid w:val="5CB359DE"/>
    <w:rsid w:val="5CBA1373"/>
    <w:rsid w:val="5CBE5E47"/>
    <w:rsid w:val="5CC53AA8"/>
    <w:rsid w:val="5CCA0393"/>
    <w:rsid w:val="5CCD6007"/>
    <w:rsid w:val="5CD46466"/>
    <w:rsid w:val="5CDA4186"/>
    <w:rsid w:val="5CEB6393"/>
    <w:rsid w:val="5CF37CC9"/>
    <w:rsid w:val="5CFA0F6F"/>
    <w:rsid w:val="5D077E90"/>
    <w:rsid w:val="5D0D455B"/>
    <w:rsid w:val="5D10764E"/>
    <w:rsid w:val="5D1F2AFF"/>
    <w:rsid w:val="5D226C7F"/>
    <w:rsid w:val="5D267D2C"/>
    <w:rsid w:val="5D28356C"/>
    <w:rsid w:val="5D2B2C34"/>
    <w:rsid w:val="5D2C43B1"/>
    <w:rsid w:val="5D726E3A"/>
    <w:rsid w:val="5D740137"/>
    <w:rsid w:val="5D771ED5"/>
    <w:rsid w:val="5D8B5480"/>
    <w:rsid w:val="5D8C5E5D"/>
    <w:rsid w:val="5D915A6B"/>
    <w:rsid w:val="5D9D1C62"/>
    <w:rsid w:val="5DA003C2"/>
    <w:rsid w:val="5DA6050C"/>
    <w:rsid w:val="5DB1627B"/>
    <w:rsid w:val="5DBE5EFC"/>
    <w:rsid w:val="5DD744D0"/>
    <w:rsid w:val="5DED10CD"/>
    <w:rsid w:val="5DF72B16"/>
    <w:rsid w:val="5E02584C"/>
    <w:rsid w:val="5E043BCB"/>
    <w:rsid w:val="5E0E4758"/>
    <w:rsid w:val="5E174991"/>
    <w:rsid w:val="5E26691F"/>
    <w:rsid w:val="5E270C7C"/>
    <w:rsid w:val="5E3A2C1B"/>
    <w:rsid w:val="5E412C5E"/>
    <w:rsid w:val="5E47460E"/>
    <w:rsid w:val="5E5D506F"/>
    <w:rsid w:val="5E7472B7"/>
    <w:rsid w:val="5E7561A4"/>
    <w:rsid w:val="5E862D9F"/>
    <w:rsid w:val="5E881579"/>
    <w:rsid w:val="5E9D71E6"/>
    <w:rsid w:val="5EA115E6"/>
    <w:rsid w:val="5EB1799D"/>
    <w:rsid w:val="5EB427B5"/>
    <w:rsid w:val="5EB631C0"/>
    <w:rsid w:val="5EB7157D"/>
    <w:rsid w:val="5EB91C0B"/>
    <w:rsid w:val="5EBF5075"/>
    <w:rsid w:val="5ECA3D86"/>
    <w:rsid w:val="5EE4753E"/>
    <w:rsid w:val="5EE76002"/>
    <w:rsid w:val="5EF86B45"/>
    <w:rsid w:val="5EF96E83"/>
    <w:rsid w:val="5F0026DB"/>
    <w:rsid w:val="5F074A3C"/>
    <w:rsid w:val="5F1A6ABC"/>
    <w:rsid w:val="5F3D1497"/>
    <w:rsid w:val="5F3E7D60"/>
    <w:rsid w:val="5F4B1FA6"/>
    <w:rsid w:val="5F527300"/>
    <w:rsid w:val="5F585836"/>
    <w:rsid w:val="5F6B1014"/>
    <w:rsid w:val="5F700DD2"/>
    <w:rsid w:val="5F724952"/>
    <w:rsid w:val="5F775CBC"/>
    <w:rsid w:val="5F79179C"/>
    <w:rsid w:val="5F8B177C"/>
    <w:rsid w:val="5F8E4DD4"/>
    <w:rsid w:val="5F9721A2"/>
    <w:rsid w:val="5F977F41"/>
    <w:rsid w:val="5FA43CA3"/>
    <w:rsid w:val="5FB7621A"/>
    <w:rsid w:val="5FBD3B45"/>
    <w:rsid w:val="5FC36BD6"/>
    <w:rsid w:val="5FC77235"/>
    <w:rsid w:val="5FDE38BD"/>
    <w:rsid w:val="5FE46CFE"/>
    <w:rsid w:val="5FE5445A"/>
    <w:rsid w:val="5FEC1C7E"/>
    <w:rsid w:val="5FFD662B"/>
    <w:rsid w:val="6005151A"/>
    <w:rsid w:val="60207850"/>
    <w:rsid w:val="6024439E"/>
    <w:rsid w:val="60283B62"/>
    <w:rsid w:val="602B5A42"/>
    <w:rsid w:val="603469DE"/>
    <w:rsid w:val="60527847"/>
    <w:rsid w:val="606B38F1"/>
    <w:rsid w:val="60720267"/>
    <w:rsid w:val="60741F77"/>
    <w:rsid w:val="60781824"/>
    <w:rsid w:val="607E6AC4"/>
    <w:rsid w:val="607E6C2E"/>
    <w:rsid w:val="608326DC"/>
    <w:rsid w:val="609D1752"/>
    <w:rsid w:val="60B6221C"/>
    <w:rsid w:val="60BA52AB"/>
    <w:rsid w:val="60BC50D9"/>
    <w:rsid w:val="60CE7B5E"/>
    <w:rsid w:val="60DD04FF"/>
    <w:rsid w:val="60EF1AEC"/>
    <w:rsid w:val="60F27B9E"/>
    <w:rsid w:val="60F96436"/>
    <w:rsid w:val="61094D17"/>
    <w:rsid w:val="610A2B60"/>
    <w:rsid w:val="610D4E6B"/>
    <w:rsid w:val="611428DB"/>
    <w:rsid w:val="612A2B55"/>
    <w:rsid w:val="61360E6A"/>
    <w:rsid w:val="613C2B05"/>
    <w:rsid w:val="61457648"/>
    <w:rsid w:val="61541268"/>
    <w:rsid w:val="615C0C1E"/>
    <w:rsid w:val="616D381B"/>
    <w:rsid w:val="61722BDF"/>
    <w:rsid w:val="617770A4"/>
    <w:rsid w:val="617F354E"/>
    <w:rsid w:val="619012B7"/>
    <w:rsid w:val="61903065"/>
    <w:rsid w:val="61BE4076"/>
    <w:rsid w:val="61E62AF7"/>
    <w:rsid w:val="61F355CA"/>
    <w:rsid w:val="61F7186F"/>
    <w:rsid w:val="620C0729"/>
    <w:rsid w:val="62125EE3"/>
    <w:rsid w:val="6220263B"/>
    <w:rsid w:val="62267A6D"/>
    <w:rsid w:val="6237564B"/>
    <w:rsid w:val="623F0086"/>
    <w:rsid w:val="625C7EC1"/>
    <w:rsid w:val="62604D99"/>
    <w:rsid w:val="6265158A"/>
    <w:rsid w:val="626D15F8"/>
    <w:rsid w:val="627178C4"/>
    <w:rsid w:val="6275203E"/>
    <w:rsid w:val="62770A42"/>
    <w:rsid w:val="627F6615"/>
    <w:rsid w:val="62940FDE"/>
    <w:rsid w:val="62972719"/>
    <w:rsid w:val="629A10F0"/>
    <w:rsid w:val="62CF3349"/>
    <w:rsid w:val="62E54825"/>
    <w:rsid w:val="62FB1D28"/>
    <w:rsid w:val="630165C0"/>
    <w:rsid w:val="630C0E11"/>
    <w:rsid w:val="63133D86"/>
    <w:rsid w:val="631A3488"/>
    <w:rsid w:val="63305B26"/>
    <w:rsid w:val="633157FF"/>
    <w:rsid w:val="63336C91"/>
    <w:rsid w:val="633D3C45"/>
    <w:rsid w:val="63573758"/>
    <w:rsid w:val="635C07CA"/>
    <w:rsid w:val="636343DE"/>
    <w:rsid w:val="63880F26"/>
    <w:rsid w:val="63957DC7"/>
    <w:rsid w:val="63C66FA6"/>
    <w:rsid w:val="63D11ABC"/>
    <w:rsid w:val="63D275FC"/>
    <w:rsid w:val="63ED777E"/>
    <w:rsid w:val="63FA6EBC"/>
    <w:rsid w:val="64005A57"/>
    <w:rsid w:val="6401394C"/>
    <w:rsid w:val="64030978"/>
    <w:rsid w:val="64047950"/>
    <w:rsid w:val="640D66DC"/>
    <w:rsid w:val="64110680"/>
    <w:rsid w:val="6413495A"/>
    <w:rsid w:val="64136EA5"/>
    <w:rsid w:val="641C5084"/>
    <w:rsid w:val="642A2F34"/>
    <w:rsid w:val="642B176B"/>
    <w:rsid w:val="64421137"/>
    <w:rsid w:val="6446729C"/>
    <w:rsid w:val="64471EF5"/>
    <w:rsid w:val="644D24EF"/>
    <w:rsid w:val="647D37CE"/>
    <w:rsid w:val="64A137DB"/>
    <w:rsid w:val="64A31301"/>
    <w:rsid w:val="64A83C36"/>
    <w:rsid w:val="64C64378"/>
    <w:rsid w:val="64C82C3A"/>
    <w:rsid w:val="64DA28BE"/>
    <w:rsid w:val="64DB4F67"/>
    <w:rsid w:val="64DC3603"/>
    <w:rsid w:val="64F30BE6"/>
    <w:rsid w:val="64F471FF"/>
    <w:rsid w:val="650A57C3"/>
    <w:rsid w:val="65217819"/>
    <w:rsid w:val="65222EC3"/>
    <w:rsid w:val="65226632"/>
    <w:rsid w:val="652A5559"/>
    <w:rsid w:val="6530528B"/>
    <w:rsid w:val="6537015C"/>
    <w:rsid w:val="65371BCF"/>
    <w:rsid w:val="65393BBC"/>
    <w:rsid w:val="65421996"/>
    <w:rsid w:val="654839B8"/>
    <w:rsid w:val="654C6977"/>
    <w:rsid w:val="654E4F15"/>
    <w:rsid w:val="6557020E"/>
    <w:rsid w:val="65605449"/>
    <w:rsid w:val="656A02C9"/>
    <w:rsid w:val="657F62D4"/>
    <w:rsid w:val="658C0A58"/>
    <w:rsid w:val="659759B4"/>
    <w:rsid w:val="65A23D5C"/>
    <w:rsid w:val="65A52564"/>
    <w:rsid w:val="65A65A90"/>
    <w:rsid w:val="65BA0E2F"/>
    <w:rsid w:val="65D214DE"/>
    <w:rsid w:val="65E11E3B"/>
    <w:rsid w:val="65E8300C"/>
    <w:rsid w:val="65EF17A1"/>
    <w:rsid w:val="65F04A1A"/>
    <w:rsid w:val="65F80603"/>
    <w:rsid w:val="65F8567D"/>
    <w:rsid w:val="65FF55F4"/>
    <w:rsid w:val="6600123D"/>
    <w:rsid w:val="660B6579"/>
    <w:rsid w:val="661874AD"/>
    <w:rsid w:val="661A1646"/>
    <w:rsid w:val="662B15AE"/>
    <w:rsid w:val="66391A6A"/>
    <w:rsid w:val="6643033E"/>
    <w:rsid w:val="66465FA8"/>
    <w:rsid w:val="664B07E6"/>
    <w:rsid w:val="66575C66"/>
    <w:rsid w:val="66617250"/>
    <w:rsid w:val="666346F1"/>
    <w:rsid w:val="666D38E0"/>
    <w:rsid w:val="66714EA7"/>
    <w:rsid w:val="669D21EC"/>
    <w:rsid w:val="66A870A3"/>
    <w:rsid w:val="66AC097F"/>
    <w:rsid w:val="66AE5CC8"/>
    <w:rsid w:val="66BF40C4"/>
    <w:rsid w:val="66C0642C"/>
    <w:rsid w:val="66E257DB"/>
    <w:rsid w:val="66E3758B"/>
    <w:rsid w:val="66E83943"/>
    <w:rsid w:val="66EA3218"/>
    <w:rsid w:val="66FE10CB"/>
    <w:rsid w:val="67037EB4"/>
    <w:rsid w:val="670B3004"/>
    <w:rsid w:val="670D5250"/>
    <w:rsid w:val="67173AF4"/>
    <w:rsid w:val="67254250"/>
    <w:rsid w:val="67396576"/>
    <w:rsid w:val="67421615"/>
    <w:rsid w:val="6759126A"/>
    <w:rsid w:val="67606C0D"/>
    <w:rsid w:val="676A588E"/>
    <w:rsid w:val="678E4B82"/>
    <w:rsid w:val="67A05FCC"/>
    <w:rsid w:val="67A504D1"/>
    <w:rsid w:val="67A9000A"/>
    <w:rsid w:val="67AA6F5A"/>
    <w:rsid w:val="67B17A29"/>
    <w:rsid w:val="67B61EDF"/>
    <w:rsid w:val="67C71A67"/>
    <w:rsid w:val="67C92F57"/>
    <w:rsid w:val="67D65DBE"/>
    <w:rsid w:val="67D72045"/>
    <w:rsid w:val="67E30EB0"/>
    <w:rsid w:val="67E956DD"/>
    <w:rsid w:val="67E97973"/>
    <w:rsid w:val="67F249EC"/>
    <w:rsid w:val="67F817C7"/>
    <w:rsid w:val="67FF2FB2"/>
    <w:rsid w:val="680622D3"/>
    <w:rsid w:val="68127892"/>
    <w:rsid w:val="681E1A58"/>
    <w:rsid w:val="68212C69"/>
    <w:rsid w:val="68343A16"/>
    <w:rsid w:val="683D5A48"/>
    <w:rsid w:val="684E0019"/>
    <w:rsid w:val="684E1767"/>
    <w:rsid w:val="68520C62"/>
    <w:rsid w:val="68562A55"/>
    <w:rsid w:val="686136AE"/>
    <w:rsid w:val="68620EB6"/>
    <w:rsid w:val="686260E9"/>
    <w:rsid w:val="68662D72"/>
    <w:rsid w:val="686B05AB"/>
    <w:rsid w:val="68703192"/>
    <w:rsid w:val="68706B26"/>
    <w:rsid w:val="687114A6"/>
    <w:rsid w:val="68716CD9"/>
    <w:rsid w:val="68790BB3"/>
    <w:rsid w:val="688D1B52"/>
    <w:rsid w:val="689C7782"/>
    <w:rsid w:val="68A34735"/>
    <w:rsid w:val="68A35D74"/>
    <w:rsid w:val="68BE7E5A"/>
    <w:rsid w:val="68CD426B"/>
    <w:rsid w:val="68D36AD6"/>
    <w:rsid w:val="68E20597"/>
    <w:rsid w:val="68EF063F"/>
    <w:rsid w:val="68F129F2"/>
    <w:rsid w:val="691906A7"/>
    <w:rsid w:val="692A7D9E"/>
    <w:rsid w:val="692D1AE1"/>
    <w:rsid w:val="69362744"/>
    <w:rsid w:val="693655FA"/>
    <w:rsid w:val="69474951"/>
    <w:rsid w:val="694C03D4"/>
    <w:rsid w:val="69660A6E"/>
    <w:rsid w:val="696658A8"/>
    <w:rsid w:val="696C43B8"/>
    <w:rsid w:val="696E6382"/>
    <w:rsid w:val="69700F28"/>
    <w:rsid w:val="6977796B"/>
    <w:rsid w:val="697D6B7E"/>
    <w:rsid w:val="69854AFA"/>
    <w:rsid w:val="699248B2"/>
    <w:rsid w:val="69971519"/>
    <w:rsid w:val="69987EC4"/>
    <w:rsid w:val="699D5C97"/>
    <w:rsid w:val="69A02FF6"/>
    <w:rsid w:val="69AF171B"/>
    <w:rsid w:val="69B509FF"/>
    <w:rsid w:val="69B57DED"/>
    <w:rsid w:val="69BA3375"/>
    <w:rsid w:val="69C95C65"/>
    <w:rsid w:val="69D34437"/>
    <w:rsid w:val="69D3614C"/>
    <w:rsid w:val="69D4477C"/>
    <w:rsid w:val="69E31DE8"/>
    <w:rsid w:val="69F83DE6"/>
    <w:rsid w:val="69FB5D23"/>
    <w:rsid w:val="69FD4E73"/>
    <w:rsid w:val="6A07398F"/>
    <w:rsid w:val="6A1022EA"/>
    <w:rsid w:val="6A1052CA"/>
    <w:rsid w:val="6A153C7B"/>
    <w:rsid w:val="6A243931"/>
    <w:rsid w:val="6A2B5A48"/>
    <w:rsid w:val="6A435ADE"/>
    <w:rsid w:val="6A460FCB"/>
    <w:rsid w:val="6A54708A"/>
    <w:rsid w:val="6A5F3602"/>
    <w:rsid w:val="6A667BBF"/>
    <w:rsid w:val="6A765835"/>
    <w:rsid w:val="6A7723CF"/>
    <w:rsid w:val="6A870933"/>
    <w:rsid w:val="6A9242F2"/>
    <w:rsid w:val="6A9E2C97"/>
    <w:rsid w:val="6AA5386C"/>
    <w:rsid w:val="6AA81420"/>
    <w:rsid w:val="6AAA3DAC"/>
    <w:rsid w:val="6AF059AD"/>
    <w:rsid w:val="6AF4632F"/>
    <w:rsid w:val="6AF66643"/>
    <w:rsid w:val="6B0356D5"/>
    <w:rsid w:val="6B051B56"/>
    <w:rsid w:val="6B0F149F"/>
    <w:rsid w:val="6B2E4813"/>
    <w:rsid w:val="6B3F4DB9"/>
    <w:rsid w:val="6B46414E"/>
    <w:rsid w:val="6B614BD1"/>
    <w:rsid w:val="6B6B0982"/>
    <w:rsid w:val="6B78546F"/>
    <w:rsid w:val="6B7A3AC0"/>
    <w:rsid w:val="6B9C0469"/>
    <w:rsid w:val="6BB0213C"/>
    <w:rsid w:val="6BBB1D58"/>
    <w:rsid w:val="6BC224D7"/>
    <w:rsid w:val="6BCE7F67"/>
    <w:rsid w:val="6BD66460"/>
    <w:rsid w:val="6BD8536B"/>
    <w:rsid w:val="6BE71141"/>
    <w:rsid w:val="6BF17D95"/>
    <w:rsid w:val="6C08398F"/>
    <w:rsid w:val="6C0E3CAA"/>
    <w:rsid w:val="6C146A35"/>
    <w:rsid w:val="6C1C19A0"/>
    <w:rsid w:val="6C3F4006"/>
    <w:rsid w:val="6C416955"/>
    <w:rsid w:val="6C424C23"/>
    <w:rsid w:val="6C4C227F"/>
    <w:rsid w:val="6C4C3F54"/>
    <w:rsid w:val="6C5F0085"/>
    <w:rsid w:val="6C88775B"/>
    <w:rsid w:val="6C9A123C"/>
    <w:rsid w:val="6C9B0668"/>
    <w:rsid w:val="6C9F7328"/>
    <w:rsid w:val="6CA10D59"/>
    <w:rsid w:val="6CAB5A74"/>
    <w:rsid w:val="6CBC7404"/>
    <w:rsid w:val="6CE32BE3"/>
    <w:rsid w:val="6CEC142C"/>
    <w:rsid w:val="6CFC6F46"/>
    <w:rsid w:val="6D041092"/>
    <w:rsid w:val="6D042DBC"/>
    <w:rsid w:val="6D115D75"/>
    <w:rsid w:val="6D1E3248"/>
    <w:rsid w:val="6D1E7F29"/>
    <w:rsid w:val="6D2B6338"/>
    <w:rsid w:val="6D334740"/>
    <w:rsid w:val="6D3454D5"/>
    <w:rsid w:val="6D392E1B"/>
    <w:rsid w:val="6D4018AD"/>
    <w:rsid w:val="6D5019FB"/>
    <w:rsid w:val="6D51140F"/>
    <w:rsid w:val="6D535020"/>
    <w:rsid w:val="6D553B9F"/>
    <w:rsid w:val="6D554A17"/>
    <w:rsid w:val="6D627068"/>
    <w:rsid w:val="6D6655C2"/>
    <w:rsid w:val="6D71244E"/>
    <w:rsid w:val="6D725952"/>
    <w:rsid w:val="6D730EC7"/>
    <w:rsid w:val="6D755147"/>
    <w:rsid w:val="6D7777CF"/>
    <w:rsid w:val="6D7E0B5E"/>
    <w:rsid w:val="6D8B5ABC"/>
    <w:rsid w:val="6D91263F"/>
    <w:rsid w:val="6D970FE2"/>
    <w:rsid w:val="6DA36508"/>
    <w:rsid w:val="6DA931C1"/>
    <w:rsid w:val="6DB94CDF"/>
    <w:rsid w:val="6DB95B3D"/>
    <w:rsid w:val="6DBD5AE1"/>
    <w:rsid w:val="6DD51DAC"/>
    <w:rsid w:val="6DD90653"/>
    <w:rsid w:val="6DDD1C9E"/>
    <w:rsid w:val="6DF606F4"/>
    <w:rsid w:val="6E00703C"/>
    <w:rsid w:val="6E04058E"/>
    <w:rsid w:val="6E05302D"/>
    <w:rsid w:val="6E056B89"/>
    <w:rsid w:val="6E0A1BF8"/>
    <w:rsid w:val="6E182D60"/>
    <w:rsid w:val="6E2471C3"/>
    <w:rsid w:val="6E25722B"/>
    <w:rsid w:val="6E271899"/>
    <w:rsid w:val="6E2B3341"/>
    <w:rsid w:val="6E2F5DC5"/>
    <w:rsid w:val="6E325476"/>
    <w:rsid w:val="6E3D2C15"/>
    <w:rsid w:val="6E4B4EE4"/>
    <w:rsid w:val="6E5518BE"/>
    <w:rsid w:val="6E573D57"/>
    <w:rsid w:val="6E5B119C"/>
    <w:rsid w:val="6E8A2F12"/>
    <w:rsid w:val="6E9614CB"/>
    <w:rsid w:val="6E962938"/>
    <w:rsid w:val="6E9E5757"/>
    <w:rsid w:val="6EA04973"/>
    <w:rsid w:val="6EA500E4"/>
    <w:rsid w:val="6EB11119"/>
    <w:rsid w:val="6EB825CC"/>
    <w:rsid w:val="6EBE1233"/>
    <w:rsid w:val="6EC627BC"/>
    <w:rsid w:val="6ECF0630"/>
    <w:rsid w:val="6EDB585B"/>
    <w:rsid w:val="6EE6177E"/>
    <w:rsid w:val="6EF13AFC"/>
    <w:rsid w:val="6EFC0974"/>
    <w:rsid w:val="6F0F25DA"/>
    <w:rsid w:val="6F0F5EF8"/>
    <w:rsid w:val="6F165573"/>
    <w:rsid w:val="6F2C6983"/>
    <w:rsid w:val="6F2D28B0"/>
    <w:rsid w:val="6F380D15"/>
    <w:rsid w:val="6F4F2946"/>
    <w:rsid w:val="6F620159"/>
    <w:rsid w:val="6F6A0BE5"/>
    <w:rsid w:val="6F7D0629"/>
    <w:rsid w:val="6F7E6BF3"/>
    <w:rsid w:val="6F83245B"/>
    <w:rsid w:val="6F8E1E79"/>
    <w:rsid w:val="6F97344F"/>
    <w:rsid w:val="6FA60CA3"/>
    <w:rsid w:val="6FAC3EAF"/>
    <w:rsid w:val="6FB22F4B"/>
    <w:rsid w:val="6FBB7E47"/>
    <w:rsid w:val="6FC36CFC"/>
    <w:rsid w:val="6FC447D3"/>
    <w:rsid w:val="6FC92A93"/>
    <w:rsid w:val="6FCA62DC"/>
    <w:rsid w:val="6FD02313"/>
    <w:rsid w:val="6FD84F89"/>
    <w:rsid w:val="6FE448D8"/>
    <w:rsid w:val="6FFD3FBC"/>
    <w:rsid w:val="7005665C"/>
    <w:rsid w:val="70112B01"/>
    <w:rsid w:val="70156740"/>
    <w:rsid w:val="70301372"/>
    <w:rsid w:val="70375B46"/>
    <w:rsid w:val="70376506"/>
    <w:rsid w:val="70390D6C"/>
    <w:rsid w:val="704F6A77"/>
    <w:rsid w:val="705321AC"/>
    <w:rsid w:val="705B0EDF"/>
    <w:rsid w:val="705D76DF"/>
    <w:rsid w:val="70685ECF"/>
    <w:rsid w:val="708024DE"/>
    <w:rsid w:val="70860FAE"/>
    <w:rsid w:val="7086532B"/>
    <w:rsid w:val="708B438A"/>
    <w:rsid w:val="70910BA8"/>
    <w:rsid w:val="70AE38A1"/>
    <w:rsid w:val="70BB3C13"/>
    <w:rsid w:val="70C65C74"/>
    <w:rsid w:val="70C81DE8"/>
    <w:rsid w:val="70DC1E23"/>
    <w:rsid w:val="70E434C6"/>
    <w:rsid w:val="70ED0BAC"/>
    <w:rsid w:val="71015D2D"/>
    <w:rsid w:val="710A61B4"/>
    <w:rsid w:val="711041C2"/>
    <w:rsid w:val="71106EBB"/>
    <w:rsid w:val="711E4DDD"/>
    <w:rsid w:val="71304343"/>
    <w:rsid w:val="71351BE2"/>
    <w:rsid w:val="7137447E"/>
    <w:rsid w:val="71387364"/>
    <w:rsid w:val="71504EBB"/>
    <w:rsid w:val="715C7408"/>
    <w:rsid w:val="71661A55"/>
    <w:rsid w:val="718A6D56"/>
    <w:rsid w:val="719F0769"/>
    <w:rsid w:val="71A95949"/>
    <w:rsid w:val="71AD2345"/>
    <w:rsid w:val="71AD6DA4"/>
    <w:rsid w:val="71AF07C7"/>
    <w:rsid w:val="71B225C1"/>
    <w:rsid w:val="71C3158E"/>
    <w:rsid w:val="71CA25C3"/>
    <w:rsid w:val="71CC633B"/>
    <w:rsid w:val="71EB3B44"/>
    <w:rsid w:val="71EF5B86"/>
    <w:rsid w:val="71F76667"/>
    <w:rsid w:val="71FB233A"/>
    <w:rsid w:val="71FD48B2"/>
    <w:rsid w:val="7203112A"/>
    <w:rsid w:val="72134CED"/>
    <w:rsid w:val="72135BC1"/>
    <w:rsid w:val="72162AB1"/>
    <w:rsid w:val="721E3520"/>
    <w:rsid w:val="722353F4"/>
    <w:rsid w:val="722420C8"/>
    <w:rsid w:val="722621E8"/>
    <w:rsid w:val="723508AD"/>
    <w:rsid w:val="72395053"/>
    <w:rsid w:val="724B05E1"/>
    <w:rsid w:val="724F0D1A"/>
    <w:rsid w:val="725400DF"/>
    <w:rsid w:val="72553EBF"/>
    <w:rsid w:val="7258372B"/>
    <w:rsid w:val="725A182C"/>
    <w:rsid w:val="7264556A"/>
    <w:rsid w:val="727516A0"/>
    <w:rsid w:val="727C10ED"/>
    <w:rsid w:val="72895B5E"/>
    <w:rsid w:val="72943AD2"/>
    <w:rsid w:val="72952BA2"/>
    <w:rsid w:val="729A460B"/>
    <w:rsid w:val="729A4DEC"/>
    <w:rsid w:val="72A254CA"/>
    <w:rsid w:val="72B172DF"/>
    <w:rsid w:val="72BE189F"/>
    <w:rsid w:val="72BE21B5"/>
    <w:rsid w:val="72D52391"/>
    <w:rsid w:val="72DB126A"/>
    <w:rsid w:val="72DD6326"/>
    <w:rsid w:val="72E01973"/>
    <w:rsid w:val="72E65ABF"/>
    <w:rsid w:val="72EC3FDC"/>
    <w:rsid w:val="72ED1A48"/>
    <w:rsid w:val="72F71196"/>
    <w:rsid w:val="72F949DD"/>
    <w:rsid w:val="730145A4"/>
    <w:rsid w:val="73172FBD"/>
    <w:rsid w:val="731B5FCA"/>
    <w:rsid w:val="731D3A58"/>
    <w:rsid w:val="73230001"/>
    <w:rsid w:val="733028FA"/>
    <w:rsid w:val="73415755"/>
    <w:rsid w:val="73703DC4"/>
    <w:rsid w:val="73740611"/>
    <w:rsid w:val="737B0B46"/>
    <w:rsid w:val="737F4675"/>
    <w:rsid w:val="73852C46"/>
    <w:rsid w:val="738A2C27"/>
    <w:rsid w:val="738B3F43"/>
    <w:rsid w:val="738E2B02"/>
    <w:rsid w:val="73A25F18"/>
    <w:rsid w:val="73B726D3"/>
    <w:rsid w:val="73B82648"/>
    <w:rsid w:val="73BF76AE"/>
    <w:rsid w:val="73D17C39"/>
    <w:rsid w:val="73D2575F"/>
    <w:rsid w:val="73D46043"/>
    <w:rsid w:val="73D6524F"/>
    <w:rsid w:val="73D66343"/>
    <w:rsid w:val="73D66D96"/>
    <w:rsid w:val="73D82463"/>
    <w:rsid w:val="73E96BD2"/>
    <w:rsid w:val="73ED239C"/>
    <w:rsid w:val="73EF3677"/>
    <w:rsid w:val="73F24547"/>
    <w:rsid w:val="73F755CC"/>
    <w:rsid w:val="7407679E"/>
    <w:rsid w:val="740D2ADC"/>
    <w:rsid w:val="740E2C6B"/>
    <w:rsid w:val="740E39D8"/>
    <w:rsid w:val="742D68C4"/>
    <w:rsid w:val="743605EA"/>
    <w:rsid w:val="74512D7A"/>
    <w:rsid w:val="745B1B21"/>
    <w:rsid w:val="74644973"/>
    <w:rsid w:val="746E113C"/>
    <w:rsid w:val="746F578D"/>
    <w:rsid w:val="74754F84"/>
    <w:rsid w:val="747E7576"/>
    <w:rsid w:val="747F649A"/>
    <w:rsid w:val="748B33CE"/>
    <w:rsid w:val="74A31B24"/>
    <w:rsid w:val="74A7099A"/>
    <w:rsid w:val="74B542D0"/>
    <w:rsid w:val="74B867D1"/>
    <w:rsid w:val="74BC1B9F"/>
    <w:rsid w:val="74C464D4"/>
    <w:rsid w:val="74D06143"/>
    <w:rsid w:val="74DE011B"/>
    <w:rsid w:val="74E072C0"/>
    <w:rsid w:val="74E42D96"/>
    <w:rsid w:val="74EC6F0E"/>
    <w:rsid w:val="74F80A1F"/>
    <w:rsid w:val="74FE3937"/>
    <w:rsid w:val="75097E5E"/>
    <w:rsid w:val="751D0BD3"/>
    <w:rsid w:val="751F49D4"/>
    <w:rsid w:val="752C748A"/>
    <w:rsid w:val="752D569E"/>
    <w:rsid w:val="752E2E69"/>
    <w:rsid w:val="7530098F"/>
    <w:rsid w:val="754528C7"/>
    <w:rsid w:val="754C20AD"/>
    <w:rsid w:val="75513AC8"/>
    <w:rsid w:val="75567310"/>
    <w:rsid w:val="75573FB9"/>
    <w:rsid w:val="757C1576"/>
    <w:rsid w:val="7580063C"/>
    <w:rsid w:val="75843E77"/>
    <w:rsid w:val="758C3332"/>
    <w:rsid w:val="758D1C51"/>
    <w:rsid w:val="7595169D"/>
    <w:rsid w:val="75996895"/>
    <w:rsid w:val="75A1188D"/>
    <w:rsid w:val="75AE7B06"/>
    <w:rsid w:val="75AF6993"/>
    <w:rsid w:val="75C17B06"/>
    <w:rsid w:val="75CF54A6"/>
    <w:rsid w:val="75E83709"/>
    <w:rsid w:val="75ED5A5A"/>
    <w:rsid w:val="75F06371"/>
    <w:rsid w:val="760363AE"/>
    <w:rsid w:val="760A7432"/>
    <w:rsid w:val="760D407F"/>
    <w:rsid w:val="76190FC8"/>
    <w:rsid w:val="761D35D1"/>
    <w:rsid w:val="76204DB5"/>
    <w:rsid w:val="762421A5"/>
    <w:rsid w:val="762E102D"/>
    <w:rsid w:val="762F50EB"/>
    <w:rsid w:val="764431A9"/>
    <w:rsid w:val="765324BF"/>
    <w:rsid w:val="76634DF7"/>
    <w:rsid w:val="76760624"/>
    <w:rsid w:val="767945B8"/>
    <w:rsid w:val="76942EDA"/>
    <w:rsid w:val="769E0634"/>
    <w:rsid w:val="76A41964"/>
    <w:rsid w:val="76AB0992"/>
    <w:rsid w:val="76AC04E9"/>
    <w:rsid w:val="76AE2DB8"/>
    <w:rsid w:val="76B463A6"/>
    <w:rsid w:val="76C84BF7"/>
    <w:rsid w:val="76C96BAF"/>
    <w:rsid w:val="76D20DC7"/>
    <w:rsid w:val="76D417EE"/>
    <w:rsid w:val="76E27646"/>
    <w:rsid w:val="76E539FB"/>
    <w:rsid w:val="76E65B53"/>
    <w:rsid w:val="76F81981"/>
    <w:rsid w:val="771673E9"/>
    <w:rsid w:val="77223466"/>
    <w:rsid w:val="773F4EEB"/>
    <w:rsid w:val="774D0AAF"/>
    <w:rsid w:val="774D518D"/>
    <w:rsid w:val="77514DDD"/>
    <w:rsid w:val="77584E94"/>
    <w:rsid w:val="775A1CF3"/>
    <w:rsid w:val="7763329E"/>
    <w:rsid w:val="776C1447"/>
    <w:rsid w:val="77784870"/>
    <w:rsid w:val="777A2396"/>
    <w:rsid w:val="778008CB"/>
    <w:rsid w:val="77866F8C"/>
    <w:rsid w:val="778E53B9"/>
    <w:rsid w:val="77B420B4"/>
    <w:rsid w:val="77B520B9"/>
    <w:rsid w:val="77BA05D6"/>
    <w:rsid w:val="77BE21E2"/>
    <w:rsid w:val="77C77FBE"/>
    <w:rsid w:val="77CB41BF"/>
    <w:rsid w:val="77D42F0A"/>
    <w:rsid w:val="77D5023A"/>
    <w:rsid w:val="77DC64C2"/>
    <w:rsid w:val="77DF7EBB"/>
    <w:rsid w:val="77F727A7"/>
    <w:rsid w:val="78014865"/>
    <w:rsid w:val="78264051"/>
    <w:rsid w:val="785832A9"/>
    <w:rsid w:val="785915BB"/>
    <w:rsid w:val="78664F63"/>
    <w:rsid w:val="786F0A6B"/>
    <w:rsid w:val="787B0173"/>
    <w:rsid w:val="788030E7"/>
    <w:rsid w:val="78880AE2"/>
    <w:rsid w:val="788D60F9"/>
    <w:rsid w:val="78924594"/>
    <w:rsid w:val="789E1048"/>
    <w:rsid w:val="78A910BB"/>
    <w:rsid w:val="78AF5F56"/>
    <w:rsid w:val="78B43E76"/>
    <w:rsid w:val="78C41396"/>
    <w:rsid w:val="78C7785D"/>
    <w:rsid w:val="78CC5C7A"/>
    <w:rsid w:val="78CD3372"/>
    <w:rsid w:val="78CF3893"/>
    <w:rsid w:val="78D0234D"/>
    <w:rsid w:val="78D53BC9"/>
    <w:rsid w:val="78D74642"/>
    <w:rsid w:val="78E20EF0"/>
    <w:rsid w:val="78E61012"/>
    <w:rsid w:val="78FA7E42"/>
    <w:rsid w:val="79051910"/>
    <w:rsid w:val="790A4E2F"/>
    <w:rsid w:val="790C4FEB"/>
    <w:rsid w:val="79125A5C"/>
    <w:rsid w:val="79134175"/>
    <w:rsid w:val="79166062"/>
    <w:rsid w:val="791B5091"/>
    <w:rsid w:val="791E0DBD"/>
    <w:rsid w:val="79257CAA"/>
    <w:rsid w:val="792F6A08"/>
    <w:rsid w:val="79366521"/>
    <w:rsid w:val="79693AA1"/>
    <w:rsid w:val="7976315A"/>
    <w:rsid w:val="7989351C"/>
    <w:rsid w:val="799E2459"/>
    <w:rsid w:val="79B053E3"/>
    <w:rsid w:val="79B100C5"/>
    <w:rsid w:val="79BE39F0"/>
    <w:rsid w:val="79C05741"/>
    <w:rsid w:val="79C7529F"/>
    <w:rsid w:val="79EA150A"/>
    <w:rsid w:val="79ED1E90"/>
    <w:rsid w:val="79F958BD"/>
    <w:rsid w:val="79FC52E4"/>
    <w:rsid w:val="7A180426"/>
    <w:rsid w:val="7A184604"/>
    <w:rsid w:val="7A195E96"/>
    <w:rsid w:val="7A2B3E1B"/>
    <w:rsid w:val="7A303602"/>
    <w:rsid w:val="7A3112D7"/>
    <w:rsid w:val="7A332422"/>
    <w:rsid w:val="7A3E7936"/>
    <w:rsid w:val="7A4A24F3"/>
    <w:rsid w:val="7A4D163B"/>
    <w:rsid w:val="7A602895"/>
    <w:rsid w:val="7A635363"/>
    <w:rsid w:val="7A635F59"/>
    <w:rsid w:val="7A7615F1"/>
    <w:rsid w:val="7A765C16"/>
    <w:rsid w:val="7A881A15"/>
    <w:rsid w:val="7A9F6DE6"/>
    <w:rsid w:val="7AA31CE6"/>
    <w:rsid w:val="7AA3394E"/>
    <w:rsid w:val="7AA70984"/>
    <w:rsid w:val="7AC63B4F"/>
    <w:rsid w:val="7AD01AD0"/>
    <w:rsid w:val="7AD615AE"/>
    <w:rsid w:val="7AD837A4"/>
    <w:rsid w:val="7ADB5D7A"/>
    <w:rsid w:val="7ADD1AC4"/>
    <w:rsid w:val="7AF42D30"/>
    <w:rsid w:val="7B081AA4"/>
    <w:rsid w:val="7B190A42"/>
    <w:rsid w:val="7B1D5512"/>
    <w:rsid w:val="7B1E73CB"/>
    <w:rsid w:val="7B1F7618"/>
    <w:rsid w:val="7B1F79F2"/>
    <w:rsid w:val="7B3D50E4"/>
    <w:rsid w:val="7B521C4C"/>
    <w:rsid w:val="7B5A3A07"/>
    <w:rsid w:val="7B5A49B8"/>
    <w:rsid w:val="7B5A4C4C"/>
    <w:rsid w:val="7B65510B"/>
    <w:rsid w:val="7B66338C"/>
    <w:rsid w:val="7B6848C3"/>
    <w:rsid w:val="7B812AAC"/>
    <w:rsid w:val="7B841614"/>
    <w:rsid w:val="7B8B7817"/>
    <w:rsid w:val="7B9166DA"/>
    <w:rsid w:val="7BBA5457"/>
    <w:rsid w:val="7BBC7BFC"/>
    <w:rsid w:val="7BBD0AA3"/>
    <w:rsid w:val="7BBD4559"/>
    <w:rsid w:val="7BBD4F47"/>
    <w:rsid w:val="7BD02874"/>
    <w:rsid w:val="7BD07E75"/>
    <w:rsid w:val="7BDD5DEA"/>
    <w:rsid w:val="7BDE6AE4"/>
    <w:rsid w:val="7BE23198"/>
    <w:rsid w:val="7BE45BAE"/>
    <w:rsid w:val="7BF070CA"/>
    <w:rsid w:val="7BF86A2C"/>
    <w:rsid w:val="7C0B7A60"/>
    <w:rsid w:val="7C0C63F5"/>
    <w:rsid w:val="7C0E206E"/>
    <w:rsid w:val="7C38249A"/>
    <w:rsid w:val="7C3B70D2"/>
    <w:rsid w:val="7C56164A"/>
    <w:rsid w:val="7C5A4544"/>
    <w:rsid w:val="7C5B35D3"/>
    <w:rsid w:val="7C62072F"/>
    <w:rsid w:val="7C6B2F28"/>
    <w:rsid w:val="7C6D4277"/>
    <w:rsid w:val="7C7733AC"/>
    <w:rsid w:val="7C7A4E4D"/>
    <w:rsid w:val="7C7D6D74"/>
    <w:rsid w:val="7C8209C2"/>
    <w:rsid w:val="7C855A65"/>
    <w:rsid w:val="7C8709F8"/>
    <w:rsid w:val="7C8E3000"/>
    <w:rsid w:val="7C9D3E71"/>
    <w:rsid w:val="7C9E28F2"/>
    <w:rsid w:val="7CA7710C"/>
    <w:rsid w:val="7CA92EDA"/>
    <w:rsid w:val="7CB778B8"/>
    <w:rsid w:val="7CC5776A"/>
    <w:rsid w:val="7CC772C7"/>
    <w:rsid w:val="7CE97B27"/>
    <w:rsid w:val="7CF75D84"/>
    <w:rsid w:val="7CFB7AD5"/>
    <w:rsid w:val="7D05590D"/>
    <w:rsid w:val="7D1E013D"/>
    <w:rsid w:val="7D1E3E79"/>
    <w:rsid w:val="7D271BA1"/>
    <w:rsid w:val="7D453A82"/>
    <w:rsid w:val="7D4771FC"/>
    <w:rsid w:val="7D5629E9"/>
    <w:rsid w:val="7D5E6BBF"/>
    <w:rsid w:val="7D625DA6"/>
    <w:rsid w:val="7D7C534E"/>
    <w:rsid w:val="7D8F41D3"/>
    <w:rsid w:val="7D983576"/>
    <w:rsid w:val="7DAB2D7A"/>
    <w:rsid w:val="7DAF2DB0"/>
    <w:rsid w:val="7DBA14EA"/>
    <w:rsid w:val="7DC24F2C"/>
    <w:rsid w:val="7DC5145D"/>
    <w:rsid w:val="7DD6750C"/>
    <w:rsid w:val="7DDB01D8"/>
    <w:rsid w:val="7DDF6B22"/>
    <w:rsid w:val="7DE06CBE"/>
    <w:rsid w:val="7DE60C41"/>
    <w:rsid w:val="7DF56341"/>
    <w:rsid w:val="7DFC4C6A"/>
    <w:rsid w:val="7E050613"/>
    <w:rsid w:val="7E0858A6"/>
    <w:rsid w:val="7E0B5A62"/>
    <w:rsid w:val="7E1F720E"/>
    <w:rsid w:val="7E203967"/>
    <w:rsid w:val="7E2705EF"/>
    <w:rsid w:val="7E294554"/>
    <w:rsid w:val="7E2E3EDA"/>
    <w:rsid w:val="7E312668"/>
    <w:rsid w:val="7E31555B"/>
    <w:rsid w:val="7E4B3469"/>
    <w:rsid w:val="7E691B9B"/>
    <w:rsid w:val="7E7F1C0D"/>
    <w:rsid w:val="7E955D07"/>
    <w:rsid w:val="7EA16C8F"/>
    <w:rsid w:val="7EBC14E6"/>
    <w:rsid w:val="7EBC3484"/>
    <w:rsid w:val="7EC45874"/>
    <w:rsid w:val="7EC93CD1"/>
    <w:rsid w:val="7ECD0EF8"/>
    <w:rsid w:val="7ECD7BED"/>
    <w:rsid w:val="7ED14223"/>
    <w:rsid w:val="7ED82FE6"/>
    <w:rsid w:val="7EDA65D9"/>
    <w:rsid w:val="7EDC4375"/>
    <w:rsid w:val="7EEC6D39"/>
    <w:rsid w:val="7EED48ED"/>
    <w:rsid w:val="7F0C50F0"/>
    <w:rsid w:val="7F1655F4"/>
    <w:rsid w:val="7F273BC1"/>
    <w:rsid w:val="7F3472CE"/>
    <w:rsid w:val="7F4514DB"/>
    <w:rsid w:val="7F531BA6"/>
    <w:rsid w:val="7F620A74"/>
    <w:rsid w:val="7F682734"/>
    <w:rsid w:val="7F74738F"/>
    <w:rsid w:val="7F770A11"/>
    <w:rsid w:val="7F77594A"/>
    <w:rsid w:val="7F7F2C3F"/>
    <w:rsid w:val="7F863FFD"/>
    <w:rsid w:val="7F885558"/>
    <w:rsid w:val="7F8D07E5"/>
    <w:rsid w:val="7F9D4E73"/>
    <w:rsid w:val="7FA823C7"/>
    <w:rsid w:val="7FAA74BC"/>
    <w:rsid w:val="7FC43332"/>
    <w:rsid w:val="7FC61D12"/>
    <w:rsid w:val="7FCC3B28"/>
    <w:rsid w:val="7FCF7559"/>
    <w:rsid w:val="7FE732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iPriority="99" w:semiHidden="0" w:name="Body Text Indent 2"/>
    <w:lsdException w:qFormat="1" w:unhideWhenUsed="0" w:uiPriority="0" w:semiHidden="0" w:name="Body Text Indent 3"/>
    <w:lsdException w:uiPriority="0" w:name="Block Text"/>
    <w:lsdException w:qFormat="1" w:uiPriority="99" w:semiHidden="0" w:name="Hyperlink"/>
    <w:lsdException w:uiPriority="0" w:name="FollowedHyperlink"/>
    <w:lsdException w:qFormat="1" w:unhideWhenUsed="0" w:uiPriority="22"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1"/>
    <w:autoRedefine/>
    <w:qFormat/>
    <w:uiPriority w:val="0"/>
    <w:pPr>
      <w:keepNext/>
      <w:keepLines/>
      <w:spacing w:before="340" w:after="330" w:line="578" w:lineRule="auto"/>
      <w:outlineLvl w:val="0"/>
    </w:pPr>
    <w:rPr>
      <w:b/>
      <w:bCs/>
      <w:kern w:val="44"/>
      <w:sz w:val="44"/>
      <w:szCs w:val="44"/>
    </w:rPr>
  </w:style>
  <w:style w:type="paragraph" w:styleId="3">
    <w:name w:val="heading 2"/>
    <w:basedOn w:val="1"/>
    <w:next w:val="1"/>
    <w:autoRedefine/>
    <w:qFormat/>
    <w:uiPriority w:val="0"/>
    <w:pPr>
      <w:keepNext/>
      <w:keepLines/>
      <w:tabs>
        <w:tab w:val="left" w:pos="1080"/>
      </w:tabs>
      <w:jc w:val="center"/>
      <w:outlineLvl w:val="1"/>
    </w:pPr>
    <w:rPr>
      <w:rFonts w:ascii="Arial" w:hAnsi="Arial" w:eastAsia="黑体"/>
      <w:bCs/>
      <w:sz w:val="36"/>
      <w:szCs w:val="32"/>
    </w:rPr>
  </w:style>
  <w:style w:type="paragraph" w:styleId="4">
    <w:name w:val="heading 3"/>
    <w:basedOn w:val="1"/>
    <w:next w:val="1"/>
    <w:link w:val="24"/>
    <w:autoRedefine/>
    <w:unhideWhenUsed/>
    <w:qFormat/>
    <w:uiPriority w:val="0"/>
    <w:pPr>
      <w:keepNext/>
      <w:keepLines/>
      <w:spacing w:before="260" w:after="260" w:line="416" w:lineRule="auto"/>
      <w:outlineLvl w:val="2"/>
    </w:pPr>
    <w:rPr>
      <w:b/>
      <w:bCs/>
      <w:sz w:val="32"/>
      <w:szCs w:val="32"/>
    </w:rPr>
  </w:style>
  <w:style w:type="character" w:default="1" w:styleId="17">
    <w:name w:val="Default Paragraph Font"/>
    <w:autoRedefine/>
    <w:semiHidden/>
    <w:unhideWhenUsed/>
    <w:qFormat/>
    <w:uiPriority w:val="1"/>
  </w:style>
  <w:style w:type="table" w:default="1" w:styleId="15">
    <w:name w:val="Normal Table"/>
    <w:autoRedefine/>
    <w:semiHidden/>
    <w:unhideWhenUsed/>
    <w:qFormat/>
    <w:uiPriority w:val="99"/>
    <w:tblPr>
      <w:tblCellMar>
        <w:top w:w="0" w:type="dxa"/>
        <w:left w:w="108" w:type="dxa"/>
        <w:bottom w:w="0" w:type="dxa"/>
        <w:right w:w="108" w:type="dxa"/>
      </w:tblCellMar>
    </w:tblPr>
  </w:style>
  <w:style w:type="paragraph" w:styleId="5">
    <w:name w:val="annotation text"/>
    <w:basedOn w:val="1"/>
    <w:link w:val="25"/>
    <w:autoRedefine/>
    <w:qFormat/>
    <w:uiPriority w:val="0"/>
    <w:pPr>
      <w:jc w:val="left"/>
    </w:pPr>
  </w:style>
  <w:style w:type="paragraph" w:styleId="6">
    <w:name w:val="Body Text"/>
    <w:basedOn w:val="1"/>
    <w:autoRedefine/>
    <w:qFormat/>
    <w:uiPriority w:val="0"/>
    <w:rPr>
      <w:sz w:val="30"/>
    </w:rPr>
  </w:style>
  <w:style w:type="paragraph" w:styleId="7">
    <w:name w:val="Plain Text"/>
    <w:basedOn w:val="1"/>
    <w:autoRedefine/>
    <w:qFormat/>
    <w:uiPriority w:val="0"/>
    <w:rPr>
      <w:rFonts w:ascii="宋体" w:hAnsi="Courier New"/>
      <w:szCs w:val="20"/>
    </w:rPr>
  </w:style>
  <w:style w:type="paragraph" w:styleId="8">
    <w:name w:val="Body Text Indent 2"/>
    <w:basedOn w:val="1"/>
    <w:autoRedefine/>
    <w:unhideWhenUsed/>
    <w:qFormat/>
    <w:uiPriority w:val="99"/>
    <w:pPr>
      <w:spacing w:line="360" w:lineRule="auto"/>
      <w:ind w:firstLine="480" w:firstLineChars="200"/>
    </w:pPr>
    <w:rPr>
      <w:sz w:val="24"/>
    </w:rPr>
  </w:style>
  <w:style w:type="paragraph" w:styleId="9">
    <w:name w:val="Balloon Text"/>
    <w:basedOn w:val="1"/>
    <w:link w:val="26"/>
    <w:autoRedefine/>
    <w:qFormat/>
    <w:uiPriority w:val="0"/>
    <w:rPr>
      <w:sz w:val="18"/>
      <w:szCs w:val="18"/>
    </w:rPr>
  </w:style>
  <w:style w:type="paragraph" w:styleId="10">
    <w:name w:val="footer"/>
    <w:basedOn w:val="1"/>
    <w:autoRedefine/>
    <w:qFormat/>
    <w:uiPriority w:val="0"/>
    <w:pPr>
      <w:tabs>
        <w:tab w:val="center" w:pos="4153"/>
        <w:tab w:val="right" w:pos="8306"/>
      </w:tabs>
      <w:snapToGrid w:val="0"/>
      <w:jc w:val="left"/>
    </w:pPr>
    <w:rPr>
      <w:sz w:val="18"/>
    </w:rPr>
  </w:style>
  <w:style w:type="paragraph" w:styleId="11">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2">
    <w:name w:val="Body Text Indent 3"/>
    <w:basedOn w:val="1"/>
    <w:autoRedefine/>
    <w:qFormat/>
    <w:uiPriority w:val="0"/>
    <w:pPr>
      <w:spacing w:after="120"/>
      <w:ind w:left="420" w:leftChars="200"/>
    </w:pPr>
    <w:rPr>
      <w:sz w:val="16"/>
      <w:szCs w:val="16"/>
    </w:rPr>
  </w:style>
  <w:style w:type="paragraph" w:styleId="13">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14">
    <w:name w:val="annotation subject"/>
    <w:basedOn w:val="5"/>
    <w:next w:val="5"/>
    <w:link w:val="27"/>
    <w:autoRedefine/>
    <w:semiHidden/>
    <w:unhideWhenUsed/>
    <w:qFormat/>
    <w:uiPriority w:val="0"/>
    <w:rPr>
      <w:b/>
      <w:bCs/>
    </w:rPr>
  </w:style>
  <w:style w:type="table" w:styleId="16">
    <w:name w:val="Table Grid"/>
    <w:basedOn w:val="1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autoRedefine/>
    <w:qFormat/>
    <w:uiPriority w:val="22"/>
    <w:rPr>
      <w:b/>
      <w:bCs/>
    </w:rPr>
  </w:style>
  <w:style w:type="character" w:styleId="19">
    <w:name w:val="Hyperlink"/>
    <w:basedOn w:val="17"/>
    <w:autoRedefine/>
    <w:unhideWhenUsed/>
    <w:qFormat/>
    <w:uiPriority w:val="99"/>
    <w:rPr>
      <w:color w:val="0000FF"/>
      <w:u w:val="single"/>
    </w:rPr>
  </w:style>
  <w:style w:type="character" w:styleId="20">
    <w:name w:val="annotation reference"/>
    <w:basedOn w:val="17"/>
    <w:autoRedefine/>
    <w:qFormat/>
    <w:uiPriority w:val="0"/>
    <w:rPr>
      <w:sz w:val="21"/>
      <w:szCs w:val="21"/>
    </w:rPr>
  </w:style>
  <w:style w:type="character" w:customStyle="1" w:styleId="21">
    <w:name w:val="标题 1 字符"/>
    <w:basedOn w:val="17"/>
    <w:link w:val="2"/>
    <w:autoRedefine/>
    <w:qFormat/>
    <w:uiPriority w:val="0"/>
    <w:rPr>
      <w:b/>
      <w:bCs/>
      <w:kern w:val="44"/>
      <w:sz w:val="44"/>
      <w:szCs w:val="44"/>
    </w:rPr>
  </w:style>
  <w:style w:type="paragraph" w:styleId="22">
    <w:name w:val="List Paragraph"/>
    <w:basedOn w:val="1"/>
    <w:autoRedefine/>
    <w:qFormat/>
    <w:uiPriority w:val="99"/>
    <w:pPr>
      <w:ind w:firstLine="420" w:firstLineChars="200"/>
    </w:pPr>
  </w:style>
  <w:style w:type="paragraph" w:customStyle="1" w:styleId="23">
    <w:name w:val="章"/>
    <w:basedOn w:val="1"/>
    <w:autoRedefine/>
    <w:qFormat/>
    <w:uiPriority w:val="0"/>
    <w:pPr>
      <w:spacing w:line="360" w:lineRule="auto"/>
      <w:jc w:val="center"/>
    </w:pPr>
    <w:rPr>
      <w:rFonts w:ascii="宋体" w:hAnsi="宋体" w:eastAsia="黑体"/>
      <w:b/>
      <w:sz w:val="24"/>
    </w:rPr>
  </w:style>
  <w:style w:type="character" w:customStyle="1" w:styleId="24">
    <w:name w:val="标题 3 字符"/>
    <w:basedOn w:val="17"/>
    <w:link w:val="4"/>
    <w:autoRedefine/>
    <w:qFormat/>
    <w:uiPriority w:val="0"/>
    <w:rPr>
      <w:b/>
      <w:bCs/>
      <w:kern w:val="2"/>
      <w:sz w:val="32"/>
      <w:szCs w:val="32"/>
    </w:rPr>
  </w:style>
  <w:style w:type="character" w:customStyle="1" w:styleId="25">
    <w:name w:val="批注文字 字符"/>
    <w:basedOn w:val="17"/>
    <w:link w:val="5"/>
    <w:autoRedefine/>
    <w:qFormat/>
    <w:uiPriority w:val="0"/>
    <w:rPr>
      <w:kern w:val="2"/>
      <w:sz w:val="21"/>
      <w:szCs w:val="24"/>
    </w:rPr>
  </w:style>
  <w:style w:type="character" w:customStyle="1" w:styleId="26">
    <w:name w:val="批注框文本 字符"/>
    <w:basedOn w:val="17"/>
    <w:link w:val="9"/>
    <w:autoRedefine/>
    <w:qFormat/>
    <w:uiPriority w:val="0"/>
    <w:rPr>
      <w:kern w:val="2"/>
      <w:sz w:val="18"/>
      <w:szCs w:val="18"/>
    </w:rPr>
  </w:style>
  <w:style w:type="character" w:customStyle="1" w:styleId="27">
    <w:name w:val="批注主题 字符"/>
    <w:basedOn w:val="25"/>
    <w:link w:val="14"/>
    <w:autoRedefine/>
    <w:semiHidden/>
    <w:qFormat/>
    <w:uiPriority w:val="0"/>
    <w:rPr>
      <w:b/>
      <w:bCs/>
      <w:kern w:val="2"/>
      <w:sz w:val="21"/>
      <w:szCs w:val="24"/>
    </w:rPr>
  </w:style>
  <w:style w:type="character" w:customStyle="1" w:styleId="28">
    <w:name w:val="font11"/>
    <w:basedOn w:val="17"/>
    <w:autoRedefine/>
    <w:qFormat/>
    <w:uiPriority w:val="0"/>
    <w:rPr>
      <w:rFonts w:hint="eastAsia" w:ascii="宋体" w:hAnsi="宋体" w:eastAsia="宋体" w:cs="宋体"/>
      <w:color w:val="0000FF"/>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customXml" Target="../customXml/item1.xml"/><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0\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A3AF50A-3811-4347-AB69-F431B06CB44F}">
  <ds:schemaRefs/>
</ds:datastoreItem>
</file>

<file path=docProps/app.xml><?xml version="1.0" encoding="utf-8"?>
<Properties xmlns="http://schemas.openxmlformats.org/officeDocument/2006/extended-properties" xmlns:vt="http://schemas.openxmlformats.org/officeDocument/2006/docPropsVTypes">
  <Template>0</Template>
  <Company>JLJU</Company>
  <Pages>1</Pages>
  <Words>1174</Words>
  <Characters>6692</Characters>
  <Lines>55</Lines>
  <Paragraphs>15</Paragraphs>
  <TotalTime>3</TotalTime>
  <ScaleCrop>false</ScaleCrop>
  <LinksUpToDate>false</LinksUpToDate>
  <CharactersWithSpaces>7851</CharactersWithSpaces>
  <Application>WPS Office_12.1.0.16399_F1E327BC-269C-435d-A152-05C5408002CA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2022-04-26T09:50:00Z</dcterms:created>
  <dc:creator>Administrator</dc:creator>
  <cp:lastModifiedBy>俊</cp:lastModifiedBy>
  <cp:lastPrinted>2024-03-27T05:15:00Z</cp:lastPrinted>
  <dcterms:modified xsi:type="dcterms:W3CDTF">2025-03-31T14:56:46Z</dcterms:modified>
  <cp:revision>128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87050A20FA714DBEB49FC3FEEF90D5E5</vt:lpwstr>
  </property>
</Properties>
</file>