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576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青海省高等教育自学考试关键信息变更申请表</w:t>
      </w:r>
    </w:p>
    <w:tbl>
      <w:tblPr>
        <w:tblStyle w:val="16"/>
        <w:tblW w:w="894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410"/>
        <w:gridCol w:w="1571"/>
        <w:gridCol w:w="3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  名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准考证号</w:t>
            </w:r>
          </w:p>
        </w:tc>
        <w:tc>
          <w:tcPr>
            <w:tcW w:w="3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身份证号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变更内容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□姓名    □性别    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变更原因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变更前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变更后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考生确认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本人签名：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日期：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3" w:hRule="atLeast"/>
          <w:jc w:val="center"/>
        </w:trPr>
        <w:tc>
          <w:tcPr>
            <w:tcW w:w="1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76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考区意见</w:t>
            </w:r>
          </w:p>
        </w:tc>
        <w:tc>
          <w:tcPr>
            <w:tcW w:w="69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/>
              <w:keepLines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413" w:lineRule="auto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24"/>
              </w:rPr>
            </w:pPr>
          </w:p>
          <w:p>
            <w:pPr>
              <w:keepNext/>
              <w:keepLines/>
              <w:widowControl w:val="0"/>
              <w:spacing w:line="413" w:lineRule="auto"/>
              <w:jc w:val="both"/>
              <w:outlineLvl w:val="1"/>
              <w:rPr>
                <w:rFonts w:hint="eastAsia" w:ascii="Arial" w:hAnsi="Arial" w:eastAsia="黑体" w:cs="Times New Roman"/>
                <w:kern w:val="2"/>
                <w:sz w:val="32"/>
                <w:lang w:val="en-US" w:eastAsia="zh-CN" w:bidi="ar-SA"/>
              </w:rPr>
            </w:pP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经办人：</w:t>
            </w: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审核人：                </w:t>
            </w: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                                   盖章</w:t>
            </w:r>
          </w:p>
          <w:p>
            <w:pPr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line="50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                                 年  月  日</w:t>
            </w:r>
          </w:p>
        </w:tc>
      </w:tr>
    </w:tbl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300" w:lineRule="exact"/>
        <w:ind w:left="1380" w:leftChars="200" w:hanging="960" w:hangingChars="4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0"/>
        </w:rPr>
        <w:t>说明</w:t>
      </w:r>
      <w:r>
        <w:rPr>
          <w:rFonts w:hint="eastAsia" w:ascii="仿宋_GB2312" w:hAnsi="仿宋_GB2312" w:eastAsia="仿宋_GB2312" w:cs="仿宋_GB2312"/>
          <w:sz w:val="24"/>
          <w:szCs w:val="2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4"/>
          <w:szCs w:val="20"/>
        </w:rPr>
        <w:t>1.</w:t>
      </w:r>
      <w:r>
        <w:rPr>
          <w:rFonts w:hint="eastAsia" w:ascii="仿宋_GB2312" w:hAnsi="仿宋_GB2312" w:eastAsia="仿宋_GB2312" w:cs="仿宋_GB2312"/>
          <w:sz w:val="24"/>
          <w:szCs w:val="20"/>
          <w:lang w:eastAsia="zh-CN"/>
        </w:rPr>
        <w:t>姓名、性别的变更只在规定时间内办理。考生通过服务平台提交申请后持身份证原件、复印件和相关证明材料前往考区进行现场审核。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300" w:lineRule="exact"/>
        <w:ind w:firstLine="1200" w:firstLineChars="5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4"/>
          <w:szCs w:val="20"/>
          <w:lang w:eastAsia="zh-CN"/>
        </w:rPr>
        <w:t>手机号码的变更全年工作日内均可办理。考生持身份证原件、复印件直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spacing w:line="300" w:lineRule="exact"/>
        <w:ind w:firstLine="1440" w:firstLineChars="6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0"/>
          <w:lang w:eastAsia="zh-CN"/>
        </w:rPr>
        <w:t>接前往考区进行现场审核。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300" w:lineRule="exact"/>
        <w:ind w:firstLine="1200" w:firstLineChars="500"/>
        <w:jc w:val="lef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4"/>
          <w:szCs w:val="20"/>
        </w:rPr>
        <w:t>.考区审核签署意见、盖章、上传。</w:t>
      </w:r>
      <w:bookmarkStart w:id="0" w:name="_GoBack"/>
      <w:bookmarkEnd w:id="0"/>
    </w:p>
    <w:sectPr>
      <w:headerReference r:id="rId3" w:type="default"/>
      <w:footerReference r:id="rId4" w:type="default"/>
      <w:pgSz w:w="11907" w:h="16840"/>
      <w:pgMar w:top="2098" w:right="1474" w:bottom="1984" w:left="1587" w:header="851" w:footer="1463" w:gutter="0"/>
      <w:pgNumType w:fmt="numberInDash" w:start="1"/>
      <w:cols w:space="0" w:num="1"/>
      <w:rtlGutter w:val="0"/>
      <w:docGrid w:linePitch="5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right="90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8765B"/>
    <w:multiLevelType w:val="multilevel"/>
    <w:tmpl w:val="4C18765B"/>
    <w:lvl w:ilvl="0" w:tentative="0">
      <w:start w:val="1"/>
      <w:numFmt w:val="chineseCountingThousand"/>
      <w:pStyle w:val="3"/>
      <w:lvlText w:val="%1、"/>
      <w:lvlJc w:val="left"/>
      <w:pPr>
        <w:ind w:left="425" w:hanging="425"/>
      </w:pPr>
      <w:rPr>
        <w:rFonts w:hint="eastAsia" w:ascii="Times New Roman" w:hAnsi="Times New Roman" w:eastAsia="黑体"/>
        <w:sz w:val="32"/>
        <w:szCs w:val="32"/>
      </w:rPr>
    </w:lvl>
    <w:lvl w:ilvl="1" w:tentative="0">
      <w:start w:val="1"/>
      <w:numFmt w:val="chineseCountingThousand"/>
      <w:lvlText w:val="（%2）"/>
      <w:lvlJc w:val="left"/>
      <w:pPr>
        <w:ind w:left="425" w:hanging="425"/>
      </w:pPr>
      <w:rPr>
        <w:rFonts w:hint="eastAsia" w:ascii="Times New Roman" w:hAnsi="Times New Roman" w:eastAsia="楷体"/>
        <w:b/>
        <w:bCs/>
        <w:i w:val="0"/>
        <w:iCs w:val="0"/>
        <w:sz w:val="32"/>
        <w:szCs w:val="32"/>
      </w:rPr>
    </w:lvl>
    <w:lvl w:ilvl="2" w:tentative="0">
      <w:start w:val="1"/>
      <w:numFmt w:val="decimal"/>
      <w:lvlText w:val="%3."/>
      <w:lvlJc w:val="left"/>
      <w:pPr>
        <w:ind w:left="1276" w:hanging="425"/>
      </w:pPr>
      <w:rPr>
        <w:rFonts w:hint="eastAsia" w:ascii="Times New Roman" w:hAnsi="Times New Roman" w:eastAsia="仿宋"/>
        <w:b/>
        <w:bCs/>
        <w:sz w:val="32"/>
        <w:szCs w:val="32"/>
      </w:rPr>
    </w:lvl>
    <w:lvl w:ilvl="3" w:tentative="0">
      <w:start w:val="1"/>
      <w:numFmt w:val="decimal"/>
      <w:lvlText w:val="（%4）"/>
      <w:lvlJc w:val="left"/>
      <w:pPr>
        <w:ind w:left="1276" w:hanging="425"/>
      </w:pPr>
      <w:rPr>
        <w:rFonts w:hint="eastAsia" w:ascii="Times New Roman" w:hAnsi="Times New Roman" w:eastAsia="仿宋"/>
        <w:sz w:val="32"/>
        <w:szCs w:val="32"/>
      </w:rPr>
    </w:lvl>
    <w:lvl w:ilvl="4" w:tentative="0">
      <w:start w:val="1"/>
      <w:numFmt w:val="decimal"/>
      <w:lvlText w:val="%1.%2.%3.%4.%5"/>
      <w:lvlJc w:val="left"/>
      <w:pPr>
        <w:ind w:left="425" w:hanging="425"/>
      </w:pPr>
    </w:lvl>
    <w:lvl w:ilvl="5" w:tentative="0">
      <w:start w:val="1"/>
      <w:numFmt w:val="decimal"/>
      <w:lvlText w:val="%1.%2.%3.%4.%5.%6"/>
      <w:lvlJc w:val="left"/>
      <w:pPr>
        <w:ind w:left="425" w:hanging="425"/>
      </w:pPr>
    </w:lvl>
    <w:lvl w:ilvl="6" w:tentative="0">
      <w:start w:val="1"/>
      <w:numFmt w:val="decimal"/>
      <w:lvlText w:val="%1.%2.%3.%4.%5.%6.%7"/>
      <w:lvlJc w:val="left"/>
      <w:pPr>
        <w:ind w:left="425" w:hanging="425"/>
      </w:pPr>
    </w:lvl>
    <w:lvl w:ilvl="7" w:tentative="0">
      <w:start w:val="1"/>
      <w:numFmt w:val="decimal"/>
      <w:lvlText w:val="%1.%2.%3.%4.%5.%6.%7.%8"/>
      <w:lvlJc w:val="left"/>
      <w:pPr>
        <w:ind w:left="425" w:hanging="425"/>
      </w:pPr>
    </w:lvl>
    <w:lvl w:ilvl="8" w:tentative="0">
      <w:start w:val="1"/>
      <w:numFmt w:val="decimal"/>
      <w:lvlText w:val="%1.%2.%3.%4.%5.%6.%7.%8.%9"/>
      <w:lvlJc w:val="left"/>
      <w:pPr>
        <w:ind w:left="425" w:hanging="425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WM_UUID" w:val="bd6f30e2-fb08-42e3-a809-48d3331bbaf1"/>
  </w:docVars>
  <w:rsids>
    <w:rsidRoot w:val="00172A27"/>
    <w:rsid w:val="00000420"/>
    <w:rsid w:val="00001676"/>
    <w:rsid w:val="000039BA"/>
    <w:rsid w:val="00010774"/>
    <w:rsid w:val="00027D4B"/>
    <w:rsid w:val="00041656"/>
    <w:rsid w:val="000418F0"/>
    <w:rsid w:val="00044653"/>
    <w:rsid w:val="00050086"/>
    <w:rsid w:val="000542A1"/>
    <w:rsid w:val="00055972"/>
    <w:rsid w:val="00060190"/>
    <w:rsid w:val="00062B6E"/>
    <w:rsid w:val="00065E02"/>
    <w:rsid w:val="00071584"/>
    <w:rsid w:val="000834F6"/>
    <w:rsid w:val="000863F8"/>
    <w:rsid w:val="00091903"/>
    <w:rsid w:val="000A2893"/>
    <w:rsid w:val="000B3FC0"/>
    <w:rsid w:val="000B4EC2"/>
    <w:rsid w:val="000B5640"/>
    <w:rsid w:val="000D70A4"/>
    <w:rsid w:val="000E44DE"/>
    <w:rsid w:val="000E7764"/>
    <w:rsid w:val="000E791E"/>
    <w:rsid w:val="000F067E"/>
    <w:rsid w:val="000F2DB7"/>
    <w:rsid w:val="000F53AD"/>
    <w:rsid w:val="000F69D5"/>
    <w:rsid w:val="00101B72"/>
    <w:rsid w:val="00103AEF"/>
    <w:rsid w:val="00107183"/>
    <w:rsid w:val="00107D64"/>
    <w:rsid w:val="00107F77"/>
    <w:rsid w:val="00111FA8"/>
    <w:rsid w:val="001141A5"/>
    <w:rsid w:val="00115564"/>
    <w:rsid w:val="001252CE"/>
    <w:rsid w:val="0012562D"/>
    <w:rsid w:val="00125685"/>
    <w:rsid w:val="00134F57"/>
    <w:rsid w:val="001376E0"/>
    <w:rsid w:val="0015173C"/>
    <w:rsid w:val="001524DF"/>
    <w:rsid w:val="00160E5E"/>
    <w:rsid w:val="00172A27"/>
    <w:rsid w:val="00176ADD"/>
    <w:rsid w:val="00177247"/>
    <w:rsid w:val="001930ED"/>
    <w:rsid w:val="0019574E"/>
    <w:rsid w:val="001A12B4"/>
    <w:rsid w:val="001A1B3E"/>
    <w:rsid w:val="001A4DC3"/>
    <w:rsid w:val="001A5510"/>
    <w:rsid w:val="001C2497"/>
    <w:rsid w:val="001C3995"/>
    <w:rsid w:val="001C4813"/>
    <w:rsid w:val="001C71DE"/>
    <w:rsid w:val="001D6F96"/>
    <w:rsid w:val="001E17F1"/>
    <w:rsid w:val="001E2554"/>
    <w:rsid w:val="001E28B4"/>
    <w:rsid w:val="001F0CB1"/>
    <w:rsid w:val="001F7B15"/>
    <w:rsid w:val="00211578"/>
    <w:rsid w:val="002121BC"/>
    <w:rsid w:val="00213AD4"/>
    <w:rsid w:val="002420A2"/>
    <w:rsid w:val="00244516"/>
    <w:rsid w:val="0024529D"/>
    <w:rsid w:val="00247E05"/>
    <w:rsid w:val="00253800"/>
    <w:rsid w:val="0025574D"/>
    <w:rsid w:val="00256A4E"/>
    <w:rsid w:val="00260F73"/>
    <w:rsid w:val="002633BB"/>
    <w:rsid w:val="0026351C"/>
    <w:rsid w:val="00271483"/>
    <w:rsid w:val="00273999"/>
    <w:rsid w:val="0027716F"/>
    <w:rsid w:val="0027723B"/>
    <w:rsid w:val="00282031"/>
    <w:rsid w:val="00290C45"/>
    <w:rsid w:val="00290CF8"/>
    <w:rsid w:val="002917D8"/>
    <w:rsid w:val="00294A3B"/>
    <w:rsid w:val="002A4292"/>
    <w:rsid w:val="002A5097"/>
    <w:rsid w:val="002B6D83"/>
    <w:rsid w:val="002C40E5"/>
    <w:rsid w:val="002C4903"/>
    <w:rsid w:val="002C538F"/>
    <w:rsid w:val="002D5179"/>
    <w:rsid w:val="002E2EB8"/>
    <w:rsid w:val="002E5F41"/>
    <w:rsid w:val="002F02C9"/>
    <w:rsid w:val="002F4C13"/>
    <w:rsid w:val="002F733A"/>
    <w:rsid w:val="002F7AFB"/>
    <w:rsid w:val="0031200E"/>
    <w:rsid w:val="00313F41"/>
    <w:rsid w:val="00315D45"/>
    <w:rsid w:val="003172BF"/>
    <w:rsid w:val="0032416B"/>
    <w:rsid w:val="00325678"/>
    <w:rsid w:val="003276FA"/>
    <w:rsid w:val="00335781"/>
    <w:rsid w:val="00337AA1"/>
    <w:rsid w:val="0034318B"/>
    <w:rsid w:val="003441E0"/>
    <w:rsid w:val="003444DF"/>
    <w:rsid w:val="00353E73"/>
    <w:rsid w:val="00355BDD"/>
    <w:rsid w:val="0036288B"/>
    <w:rsid w:val="00370743"/>
    <w:rsid w:val="00371581"/>
    <w:rsid w:val="00374AA6"/>
    <w:rsid w:val="00377F28"/>
    <w:rsid w:val="00381505"/>
    <w:rsid w:val="003905E1"/>
    <w:rsid w:val="00392D18"/>
    <w:rsid w:val="00393B36"/>
    <w:rsid w:val="00393C4D"/>
    <w:rsid w:val="003941E3"/>
    <w:rsid w:val="003B76AE"/>
    <w:rsid w:val="003C21B4"/>
    <w:rsid w:val="003D064B"/>
    <w:rsid w:val="003D06B4"/>
    <w:rsid w:val="003D0E7B"/>
    <w:rsid w:val="003D21E7"/>
    <w:rsid w:val="003D2F25"/>
    <w:rsid w:val="003D3D26"/>
    <w:rsid w:val="003D4DC7"/>
    <w:rsid w:val="003D7B47"/>
    <w:rsid w:val="003E3D04"/>
    <w:rsid w:val="003E4178"/>
    <w:rsid w:val="003F5EE5"/>
    <w:rsid w:val="00402B1D"/>
    <w:rsid w:val="004036A3"/>
    <w:rsid w:val="00410E0A"/>
    <w:rsid w:val="00412999"/>
    <w:rsid w:val="004134FC"/>
    <w:rsid w:val="00431142"/>
    <w:rsid w:val="004416C3"/>
    <w:rsid w:val="0045457E"/>
    <w:rsid w:val="00465540"/>
    <w:rsid w:val="00470F10"/>
    <w:rsid w:val="0047452D"/>
    <w:rsid w:val="0048127B"/>
    <w:rsid w:val="00486865"/>
    <w:rsid w:val="00490DCA"/>
    <w:rsid w:val="00491BDA"/>
    <w:rsid w:val="00495AE1"/>
    <w:rsid w:val="00496CC2"/>
    <w:rsid w:val="004A0C46"/>
    <w:rsid w:val="004A1B43"/>
    <w:rsid w:val="004A5C06"/>
    <w:rsid w:val="004B0DCC"/>
    <w:rsid w:val="004B5727"/>
    <w:rsid w:val="004C3447"/>
    <w:rsid w:val="004C79EC"/>
    <w:rsid w:val="004D0AB0"/>
    <w:rsid w:val="004D50BE"/>
    <w:rsid w:val="004D5AED"/>
    <w:rsid w:val="004E6E2F"/>
    <w:rsid w:val="004F1AFB"/>
    <w:rsid w:val="004F5BF0"/>
    <w:rsid w:val="004F787C"/>
    <w:rsid w:val="005033D8"/>
    <w:rsid w:val="005042C6"/>
    <w:rsid w:val="005169B8"/>
    <w:rsid w:val="00517728"/>
    <w:rsid w:val="00520E1C"/>
    <w:rsid w:val="00523A90"/>
    <w:rsid w:val="00530E49"/>
    <w:rsid w:val="00531F0F"/>
    <w:rsid w:val="005343D1"/>
    <w:rsid w:val="00542D88"/>
    <w:rsid w:val="00545847"/>
    <w:rsid w:val="00546FA5"/>
    <w:rsid w:val="005477C2"/>
    <w:rsid w:val="005502F8"/>
    <w:rsid w:val="00561EA2"/>
    <w:rsid w:val="00571B65"/>
    <w:rsid w:val="00577109"/>
    <w:rsid w:val="00577FCE"/>
    <w:rsid w:val="00587B78"/>
    <w:rsid w:val="005B1DBB"/>
    <w:rsid w:val="005B3BAB"/>
    <w:rsid w:val="005C0E79"/>
    <w:rsid w:val="005C34E6"/>
    <w:rsid w:val="005D75FF"/>
    <w:rsid w:val="005E1131"/>
    <w:rsid w:val="005E44DC"/>
    <w:rsid w:val="005E6CD4"/>
    <w:rsid w:val="005F405C"/>
    <w:rsid w:val="005F7747"/>
    <w:rsid w:val="005F7FB6"/>
    <w:rsid w:val="00604AC8"/>
    <w:rsid w:val="00607636"/>
    <w:rsid w:val="00612B51"/>
    <w:rsid w:val="00617B93"/>
    <w:rsid w:val="00620E2D"/>
    <w:rsid w:val="006238EE"/>
    <w:rsid w:val="00632AEF"/>
    <w:rsid w:val="00637CFC"/>
    <w:rsid w:val="00641174"/>
    <w:rsid w:val="0065499F"/>
    <w:rsid w:val="00656651"/>
    <w:rsid w:val="00666A11"/>
    <w:rsid w:val="00667203"/>
    <w:rsid w:val="00673DFE"/>
    <w:rsid w:val="00674E17"/>
    <w:rsid w:val="006759CA"/>
    <w:rsid w:val="00681191"/>
    <w:rsid w:val="00683D56"/>
    <w:rsid w:val="00686B54"/>
    <w:rsid w:val="00690B00"/>
    <w:rsid w:val="00693542"/>
    <w:rsid w:val="00695675"/>
    <w:rsid w:val="006A7B50"/>
    <w:rsid w:val="006B182D"/>
    <w:rsid w:val="006B4120"/>
    <w:rsid w:val="006B7AA7"/>
    <w:rsid w:val="006C0FB7"/>
    <w:rsid w:val="006E5EC1"/>
    <w:rsid w:val="006E7A70"/>
    <w:rsid w:val="007050A0"/>
    <w:rsid w:val="007068EB"/>
    <w:rsid w:val="007075A3"/>
    <w:rsid w:val="007102DF"/>
    <w:rsid w:val="00710B62"/>
    <w:rsid w:val="00717E83"/>
    <w:rsid w:val="00734957"/>
    <w:rsid w:val="00734CD3"/>
    <w:rsid w:val="00746294"/>
    <w:rsid w:val="00757204"/>
    <w:rsid w:val="0076138A"/>
    <w:rsid w:val="00767C0E"/>
    <w:rsid w:val="00795DBF"/>
    <w:rsid w:val="007B06CE"/>
    <w:rsid w:val="007B3C06"/>
    <w:rsid w:val="007B6340"/>
    <w:rsid w:val="007B78F8"/>
    <w:rsid w:val="007C68C9"/>
    <w:rsid w:val="007D0EEA"/>
    <w:rsid w:val="007D1A15"/>
    <w:rsid w:val="007D2036"/>
    <w:rsid w:val="007E4349"/>
    <w:rsid w:val="007E4394"/>
    <w:rsid w:val="007F341D"/>
    <w:rsid w:val="007F4028"/>
    <w:rsid w:val="00800D91"/>
    <w:rsid w:val="0080163F"/>
    <w:rsid w:val="008057C9"/>
    <w:rsid w:val="00806862"/>
    <w:rsid w:val="00807846"/>
    <w:rsid w:val="00823FE7"/>
    <w:rsid w:val="00835FC8"/>
    <w:rsid w:val="008409AE"/>
    <w:rsid w:val="00844C07"/>
    <w:rsid w:val="00845AC0"/>
    <w:rsid w:val="00853658"/>
    <w:rsid w:val="00866F95"/>
    <w:rsid w:val="00867FBE"/>
    <w:rsid w:val="0087212B"/>
    <w:rsid w:val="008A6C33"/>
    <w:rsid w:val="008C2A9A"/>
    <w:rsid w:val="008D33E9"/>
    <w:rsid w:val="008E10C5"/>
    <w:rsid w:val="008E56D8"/>
    <w:rsid w:val="008F3EC2"/>
    <w:rsid w:val="0090081D"/>
    <w:rsid w:val="009106D8"/>
    <w:rsid w:val="00916E8E"/>
    <w:rsid w:val="0092354D"/>
    <w:rsid w:val="00924A1A"/>
    <w:rsid w:val="009411A3"/>
    <w:rsid w:val="009425C6"/>
    <w:rsid w:val="00947831"/>
    <w:rsid w:val="00972293"/>
    <w:rsid w:val="0097536F"/>
    <w:rsid w:val="0098178F"/>
    <w:rsid w:val="009818C2"/>
    <w:rsid w:val="00982611"/>
    <w:rsid w:val="00983DDC"/>
    <w:rsid w:val="00987BDD"/>
    <w:rsid w:val="00997A5F"/>
    <w:rsid w:val="009A31DD"/>
    <w:rsid w:val="009A5A44"/>
    <w:rsid w:val="009A5F61"/>
    <w:rsid w:val="009A6139"/>
    <w:rsid w:val="009B2954"/>
    <w:rsid w:val="009B30C2"/>
    <w:rsid w:val="009C4E33"/>
    <w:rsid w:val="009D72DC"/>
    <w:rsid w:val="009D7AED"/>
    <w:rsid w:val="009E4B3A"/>
    <w:rsid w:val="009E7E4C"/>
    <w:rsid w:val="009F1DD6"/>
    <w:rsid w:val="00A0233D"/>
    <w:rsid w:val="00A04FBB"/>
    <w:rsid w:val="00A15A7B"/>
    <w:rsid w:val="00A24A67"/>
    <w:rsid w:val="00A3161B"/>
    <w:rsid w:val="00A32880"/>
    <w:rsid w:val="00A365A0"/>
    <w:rsid w:val="00A40217"/>
    <w:rsid w:val="00A454F9"/>
    <w:rsid w:val="00A52995"/>
    <w:rsid w:val="00A572B3"/>
    <w:rsid w:val="00A62549"/>
    <w:rsid w:val="00A62844"/>
    <w:rsid w:val="00A83BB4"/>
    <w:rsid w:val="00A853E8"/>
    <w:rsid w:val="00A90314"/>
    <w:rsid w:val="00A92D31"/>
    <w:rsid w:val="00A932BC"/>
    <w:rsid w:val="00AB35E7"/>
    <w:rsid w:val="00AB537B"/>
    <w:rsid w:val="00AC02D9"/>
    <w:rsid w:val="00AD1CE9"/>
    <w:rsid w:val="00AD40D0"/>
    <w:rsid w:val="00AD5454"/>
    <w:rsid w:val="00AD590F"/>
    <w:rsid w:val="00AD6060"/>
    <w:rsid w:val="00AE189F"/>
    <w:rsid w:val="00AE77F4"/>
    <w:rsid w:val="00AF3D81"/>
    <w:rsid w:val="00B015A2"/>
    <w:rsid w:val="00B05B0B"/>
    <w:rsid w:val="00B05B34"/>
    <w:rsid w:val="00B17DC6"/>
    <w:rsid w:val="00B24177"/>
    <w:rsid w:val="00B24CE9"/>
    <w:rsid w:val="00B253EF"/>
    <w:rsid w:val="00B31E76"/>
    <w:rsid w:val="00B339F5"/>
    <w:rsid w:val="00B373E7"/>
    <w:rsid w:val="00B53E98"/>
    <w:rsid w:val="00B60151"/>
    <w:rsid w:val="00B63DB4"/>
    <w:rsid w:val="00B64FEA"/>
    <w:rsid w:val="00B66D17"/>
    <w:rsid w:val="00B75607"/>
    <w:rsid w:val="00B765FD"/>
    <w:rsid w:val="00B841E9"/>
    <w:rsid w:val="00B84705"/>
    <w:rsid w:val="00B85381"/>
    <w:rsid w:val="00B9135B"/>
    <w:rsid w:val="00B952AA"/>
    <w:rsid w:val="00BA7362"/>
    <w:rsid w:val="00BB1BCA"/>
    <w:rsid w:val="00BC2634"/>
    <w:rsid w:val="00BC3514"/>
    <w:rsid w:val="00BC5381"/>
    <w:rsid w:val="00BC56B2"/>
    <w:rsid w:val="00BD2098"/>
    <w:rsid w:val="00BD7335"/>
    <w:rsid w:val="00BE4DB8"/>
    <w:rsid w:val="00BF153D"/>
    <w:rsid w:val="00BF49FF"/>
    <w:rsid w:val="00BF75FF"/>
    <w:rsid w:val="00C02BC6"/>
    <w:rsid w:val="00C12127"/>
    <w:rsid w:val="00C17745"/>
    <w:rsid w:val="00C238E4"/>
    <w:rsid w:val="00C27E02"/>
    <w:rsid w:val="00C30F4E"/>
    <w:rsid w:val="00C41D3E"/>
    <w:rsid w:val="00C4608B"/>
    <w:rsid w:val="00C475AE"/>
    <w:rsid w:val="00C57C0C"/>
    <w:rsid w:val="00C67FD1"/>
    <w:rsid w:val="00C70176"/>
    <w:rsid w:val="00C74C6B"/>
    <w:rsid w:val="00C75209"/>
    <w:rsid w:val="00C776DC"/>
    <w:rsid w:val="00C848DC"/>
    <w:rsid w:val="00C924E5"/>
    <w:rsid w:val="00CA314E"/>
    <w:rsid w:val="00CA5A57"/>
    <w:rsid w:val="00CA7272"/>
    <w:rsid w:val="00CB1995"/>
    <w:rsid w:val="00CB6970"/>
    <w:rsid w:val="00CB7088"/>
    <w:rsid w:val="00CC3547"/>
    <w:rsid w:val="00CC7718"/>
    <w:rsid w:val="00CD4B57"/>
    <w:rsid w:val="00CD4CF1"/>
    <w:rsid w:val="00CF00B4"/>
    <w:rsid w:val="00CF5BB9"/>
    <w:rsid w:val="00D02451"/>
    <w:rsid w:val="00D02DDA"/>
    <w:rsid w:val="00D0323A"/>
    <w:rsid w:val="00D06DE0"/>
    <w:rsid w:val="00D12436"/>
    <w:rsid w:val="00D174FC"/>
    <w:rsid w:val="00D26872"/>
    <w:rsid w:val="00D32A98"/>
    <w:rsid w:val="00D35BA7"/>
    <w:rsid w:val="00D47576"/>
    <w:rsid w:val="00D51564"/>
    <w:rsid w:val="00D570C6"/>
    <w:rsid w:val="00D8174C"/>
    <w:rsid w:val="00D9115A"/>
    <w:rsid w:val="00D96E2B"/>
    <w:rsid w:val="00DA4DDD"/>
    <w:rsid w:val="00DC1664"/>
    <w:rsid w:val="00DC6370"/>
    <w:rsid w:val="00DE0095"/>
    <w:rsid w:val="00DE41DF"/>
    <w:rsid w:val="00DF4FC0"/>
    <w:rsid w:val="00E0270F"/>
    <w:rsid w:val="00E03C6B"/>
    <w:rsid w:val="00E0491C"/>
    <w:rsid w:val="00E07326"/>
    <w:rsid w:val="00E10B95"/>
    <w:rsid w:val="00E20453"/>
    <w:rsid w:val="00E21C83"/>
    <w:rsid w:val="00E253D6"/>
    <w:rsid w:val="00E2785A"/>
    <w:rsid w:val="00E3407E"/>
    <w:rsid w:val="00E35663"/>
    <w:rsid w:val="00E36F2A"/>
    <w:rsid w:val="00E378EB"/>
    <w:rsid w:val="00E43717"/>
    <w:rsid w:val="00E4392B"/>
    <w:rsid w:val="00E500B7"/>
    <w:rsid w:val="00E537A6"/>
    <w:rsid w:val="00E61322"/>
    <w:rsid w:val="00E62B87"/>
    <w:rsid w:val="00E70F50"/>
    <w:rsid w:val="00E717A5"/>
    <w:rsid w:val="00E76FE9"/>
    <w:rsid w:val="00E82FE5"/>
    <w:rsid w:val="00E830B4"/>
    <w:rsid w:val="00E853BD"/>
    <w:rsid w:val="00E86076"/>
    <w:rsid w:val="00E90946"/>
    <w:rsid w:val="00EB4530"/>
    <w:rsid w:val="00EC0C28"/>
    <w:rsid w:val="00EC244C"/>
    <w:rsid w:val="00ED2F7C"/>
    <w:rsid w:val="00ED4358"/>
    <w:rsid w:val="00ED7077"/>
    <w:rsid w:val="00ED720C"/>
    <w:rsid w:val="00EF3D7D"/>
    <w:rsid w:val="00F024B2"/>
    <w:rsid w:val="00F126B9"/>
    <w:rsid w:val="00F264CE"/>
    <w:rsid w:val="00F26AC9"/>
    <w:rsid w:val="00F346B4"/>
    <w:rsid w:val="00F34EA6"/>
    <w:rsid w:val="00F34EAC"/>
    <w:rsid w:val="00F43545"/>
    <w:rsid w:val="00F52C09"/>
    <w:rsid w:val="00F5440F"/>
    <w:rsid w:val="00F613B9"/>
    <w:rsid w:val="00F62665"/>
    <w:rsid w:val="00F77C24"/>
    <w:rsid w:val="00F81ACE"/>
    <w:rsid w:val="00F8239C"/>
    <w:rsid w:val="00F90CDB"/>
    <w:rsid w:val="00FA13A6"/>
    <w:rsid w:val="00FA5E2E"/>
    <w:rsid w:val="00FB4D29"/>
    <w:rsid w:val="00FC46B1"/>
    <w:rsid w:val="00FD072C"/>
    <w:rsid w:val="00FD57BD"/>
    <w:rsid w:val="00FD5A04"/>
    <w:rsid w:val="00FE11AD"/>
    <w:rsid w:val="00FE4608"/>
    <w:rsid w:val="01130B51"/>
    <w:rsid w:val="01505CAB"/>
    <w:rsid w:val="016F4E31"/>
    <w:rsid w:val="01D967CC"/>
    <w:rsid w:val="02401849"/>
    <w:rsid w:val="02DB2E96"/>
    <w:rsid w:val="03AB7AD8"/>
    <w:rsid w:val="03FC096A"/>
    <w:rsid w:val="049922E8"/>
    <w:rsid w:val="052E7553"/>
    <w:rsid w:val="05F808C5"/>
    <w:rsid w:val="06B45F8D"/>
    <w:rsid w:val="07DE459F"/>
    <w:rsid w:val="091114FE"/>
    <w:rsid w:val="0A3823A1"/>
    <w:rsid w:val="0A4A4068"/>
    <w:rsid w:val="0A81225E"/>
    <w:rsid w:val="0AEE4FCE"/>
    <w:rsid w:val="0B8B6229"/>
    <w:rsid w:val="0BD109A6"/>
    <w:rsid w:val="0C2871EB"/>
    <w:rsid w:val="0CDD146B"/>
    <w:rsid w:val="0D1A4CF6"/>
    <w:rsid w:val="0D1D5F40"/>
    <w:rsid w:val="0DAF48D6"/>
    <w:rsid w:val="0FB328C0"/>
    <w:rsid w:val="10093516"/>
    <w:rsid w:val="10185DCE"/>
    <w:rsid w:val="10AC03E2"/>
    <w:rsid w:val="12AA00E3"/>
    <w:rsid w:val="13E03AD5"/>
    <w:rsid w:val="14E942CD"/>
    <w:rsid w:val="14F22C3F"/>
    <w:rsid w:val="176B5E7A"/>
    <w:rsid w:val="178B2F37"/>
    <w:rsid w:val="190206A4"/>
    <w:rsid w:val="1A3A621F"/>
    <w:rsid w:val="1A431550"/>
    <w:rsid w:val="1A7061C8"/>
    <w:rsid w:val="1ADD0972"/>
    <w:rsid w:val="1B1D596B"/>
    <w:rsid w:val="1B4939C7"/>
    <w:rsid w:val="1BAD4183"/>
    <w:rsid w:val="1BFF0243"/>
    <w:rsid w:val="1C8F0CB9"/>
    <w:rsid w:val="1E3D37C0"/>
    <w:rsid w:val="1F1C4FAD"/>
    <w:rsid w:val="1F5F7451"/>
    <w:rsid w:val="1F6832BB"/>
    <w:rsid w:val="1FA377F4"/>
    <w:rsid w:val="200C3601"/>
    <w:rsid w:val="202D0D6F"/>
    <w:rsid w:val="205F1FE7"/>
    <w:rsid w:val="20865DE6"/>
    <w:rsid w:val="2102481E"/>
    <w:rsid w:val="210F734A"/>
    <w:rsid w:val="21AB61E6"/>
    <w:rsid w:val="21D45361"/>
    <w:rsid w:val="22D050E0"/>
    <w:rsid w:val="230E0926"/>
    <w:rsid w:val="23835607"/>
    <w:rsid w:val="24686FA1"/>
    <w:rsid w:val="25D80AE4"/>
    <w:rsid w:val="261622EA"/>
    <w:rsid w:val="26474ECA"/>
    <w:rsid w:val="27F50DE6"/>
    <w:rsid w:val="28443197"/>
    <w:rsid w:val="29993C55"/>
    <w:rsid w:val="2A0D0016"/>
    <w:rsid w:val="2A145BB3"/>
    <w:rsid w:val="2B013FC7"/>
    <w:rsid w:val="2B2B6B0B"/>
    <w:rsid w:val="2B39440F"/>
    <w:rsid w:val="2B3D5007"/>
    <w:rsid w:val="2C343DA0"/>
    <w:rsid w:val="2C607C53"/>
    <w:rsid w:val="2CA91648"/>
    <w:rsid w:val="2CB06734"/>
    <w:rsid w:val="2CCB3D78"/>
    <w:rsid w:val="2E36165A"/>
    <w:rsid w:val="2E5529E4"/>
    <w:rsid w:val="2E737284"/>
    <w:rsid w:val="2F1168DE"/>
    <w:rsid w:val="2FF23DD0"/>
    <w:rsid w:val="304A4A3A"/>
    <w:rsid w:val="30EA578D"/>
    <w:rsid w:val="3120790A"/>
    <w:rsid w:val="31FB3101"/>
    <w:rsid w:val="32EE3592"/>
    <w:rsid w:val="32F32A66"/>
    <w:rsid w:val="330D1A07"/>
    <w:rsid w:val="33783A4C"/>
    <w:rsid w:val="33A60A4F"/>
    <w:rsid w:val="33D02751"/>
    <w:rsid w:val="349963F5"/>
    <w:rsid w:val="35423670"/>
    <w:rsid w:val="36475A46"/>
    <w:rsid w:val="36851F8E"/>
    <w:rsid w:val="36B14A15"/>
    <w:rsid w:val="3704158F"/>
    <w:rsid w:val="370A0C75"/>
    <w:rsid w:val="37F32944"/>
    <w:rsid w:val="394E430D"/>
    <w:rsid w:val="39E67CE4"/>
    <w:rsid w:val="3A48748A"/>
    <w:rsid w:val="3AD47977"/>
    <w:rsid w:val="3CC67F48"/>
    <w:rsid w:val="3D0E420A"/>
    <w:rsid w:val="3D5C3099"/>
    <w:rsid w:val="3ED315B7"/>
    <w:rsid w:val="3F0B43E1"/>
    <w:rsid w:val="3FD210C9"/>
    <w:rsid w:val="3FFC0511"/>
    <w:rsid w:val="40F533D0"/>
    <w:rsid w:val="41271DBC"/>
    <w:rsid w:val="41B7056E"/>
    <w:rsid w:val="41FD0DA6"/>
    <w:rsid w:val="423557EA"/>
    <w:rsid w:val="42895AD9"/>
    <w:rsid w:val="42AF3BDC"/>
    <w:rsid w:val="43E701A7"/>
    <w:rsid w:val="456E1E25"/>
    <w:rsid w:val="45C869A9"/>
    <w:rsid w:val="46BF121E"/>
    <w:rsid w:val="474F178E"/>
    <w:rsid w:val="47AC2518"/>
    <w:rsid w:val="482A075B"/>
    <w:rsid w:val="483F5AB6"/>
    <w:rsid w:val="48F31337"/>
    <w:rsid w:val="49841212"/>
    <w:rsid w:val="498C1AFB"/>
    <w:rsid w:val="499E4089"/>
    <w:rsid w:val="4AD32576"/>
    <w:rsid w:val="4CBA6B7E"/>
    <w:rsid w:val="4CD820AF"/>
    <w:rsid w:val="4CFB4877"/>
    <w:rsid w:val="4D0F2B48"/>
    <w:rsid w:val="4EDB03E1"/>
    <w:rsid w:val="4FB214F6"/>
    <w:rsid w:val="50052AF5"/>
    <w:rsid w:val="50587AA0"/>
    <w:rsid w:val="50780522"/>
    <w:rsid w:val="51C07AAE"/>
    <w:rsid w:val="52163E85"/>
    <w:rsid w:val="523A0042"/>
    <w:rsid w:val="52CC395E"/>
    <w:rsid w:val="53BF055E"/>
    <w:rsid w:val="54475411"/>
    <w:rsid w:val="549072EB"/>
    <w:rsid w:val="54F550D8"/>
    <w:rsid w:val="552E13C3"/>
    <w:rsid w:val="559850C4"/>
    <w:rsid w:val="56A67075"/>
    <w:rsid w:val="56B51DFB"/>
    <w:rsid w:val="56CF0E2D"/>
    <w:rsid w:val="56E51EE7"/>
    <w:rsid w:val="56FD112E"/>
    <w:rsid w:val="576A4647"/>
    <w:rsid w:val="577308B4"/>
    <w:rsid w:val="57A9358A"/>
    <w:rsid w:val="57AD208C"/>
    <w:rsid w:val="580246BE"/>
    <w:rsid w:val="58AD5B31"/>
    <w:rsid w:val="59241BF8"/>
    <w:rsid w:val="5A8C416B"/>
    <w:rsid w:val="5ACE225F"/>
    <w:rsid w:val="5B2335BC"/>
    <w:rsid w:val="5B2C2499"/>
    <w:rsid w:val="5B340E84"/>
    <w:rsid w:val="5B3B7ED9"/>
    <w:rsid w:val="5B683A71"/>
    <w:rsid w:val="5B83125F"/>
    <w:rsid w:val="5BB81C59"/>
    <w:rsid w:val="5BC931D8"/>
    <w:rsid w:val="5E055819"/>
    <w:rsid w:val="5E97619A"/>
    <w:rsid w:val="5F4B323A"/>
    <w:rsid w:val="5F615BD1"/>
    <w:rsid w:val="609B068F"/>
    <w:rsid w:val="60AF757D"/>
    <w:rsid w:val="61196A24"/>
    <w:rsid w:val="613011A2"/>
    <w:rsid w:val="61486B38"/>
    <w:rsid w:val="62460C54"/>
    <w:rsid w:val="62541078"/>
    <w:rsid w:val="62927A36"/>
    <w:rsid w:val="630A41A4"/>
    <w:rsid w:val="63EE6827"/>
    <w:rsid w:val="64363F52"/>
    <w:rsid w:val="648C1A35"/>
    <w:rsid w:val="651C2D4D"/>
    <w:rsid w:val="655C2271"/>
    <w:rsid w:val="658178F9"/>
    <w:rsid w:val="66611430"/>
    <w:rsid w:val="66800DC8"/>
    <w:rsid w:val="66EF631C"/>
    <w:rsid w:val="66F608EF"/>
    <w:rsid w:val="684B3B26"/>
    <w:rsid w:val="696603BF"/>
    <w:rsid w:val="696B7FD8"/>
    <w:rsid w:val="6A0F6F42"/>
    <w:rsid w:val="6A7A0B35"/>
    <w:rsid w:val="6C0E15EE"/>
    <w:rsid w:val="6C405C7C"/>
    <w:rsid w:val="6C841F0D"/>
    <w:rsid w:val="6D0E7C59"/>
    <w:rsid w:val="6D11470B"/>
    <w:rsid w:val="6D183D43"/>
    <w:rsid w:val="6DBA3042"/>
    <w:rsid w:val="6DCA3BF9"/>
    <w:rsid w:val="6DDE5B95"/>
    <w:rsid w:val="6DE16522"/>
    <w:rsid w:val="6DFA6C80"/>
    <w:rsid w:val="6E051DF5"/>
    <w:rsid w:val="6EA353B2"/>
    <w:rsid w:val="6ED540EC"/>
    <w:rsid w:val="6F80132B"/>
    <w:rsid w:val="6FFF57BF"/>
    <w:rsid w:val="70467FED"/>
    <w:rsid w:val="704E1BFB"/>
    <w:rsid w:val="705B0325"/>
    <w:rsid w:val="708941EC"/>
    <w:rsid w:val="72062E87"/>
    <w:rsid w:val="74E530E5"/>
    <w:rsid w:val="755D5AE9"/>
    <w:rsid w:val="75684F96"/>
    <w:rsid w:val="7654502C"/>
    <w:rsid w:val="769355C1"/>
    <w:rsid w:val="76D26308"/>
    <w:rsid w:val="771917F2"/>
    <w:rsid w:val="771E0DF0"/>
    <w:rsid w:val="77E10444"/>
    <w:rsid w:val="77FE5313"/>
    <w:rsid w:val="78BC0E9A"/>
    <w:rsid w:val="78F27B0B"/>
    <w:rsid w:val="79571ADD"/>
    <w:rsid w:val="798311AD"/>
    <w:rsid w:val="79E52C5A"/>
    <w:rsid w:val="7AA93294"/>
    <w:rsid w:val="7AC67C65"/>
    <w:rsid w:val="7B27637A"/>
    <w:rsid w:val="7B397163"/>
    <w:rsid w:val="7CDA62C6"/>
    <w:rsid w:val="7D5930F3"/>
    <w:rsid w:val="7D7C1525"/>
    <w:rsid w:val="7DD1305A"/>
    <w:rsid w:val="7E59491B"/>
    <w:rsid w:val="ECCF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numPr>
        <w:ilvl w:val="0"/>
        <w:numId w:val="1"/>
      </w:numPr>
      <w:spacing w:line="560" w:lineRule="exact"/>
      <w:ind w:firstLineChars="200"/>
      <w:outlineLvl w:val="0"/>
    </w:pPr>
    <w:rPr>
      <w:rFonts w:eastAsia="黑体"/>
      <w:kern w:val="44"/>
      <w:sz w:val="32"/>
      <w:szCs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-正文"/>
    <w:basedOn w:val="1"/>
    <w:qFormat/>
    <w:uiPriority w:val="1"/>
    <w:pPr>
      <w:adjustRightInd w:val="0"/>
      <w:snapToGrid w:val="0"/>
      <w:spacing w:line="600" w:lineRule="exact"/>
      <w:ind w:firstLine="640" w:firstLineChars="200"/>
    </w:pPr>
    <w:rPr>
      <w:rFonts w:ascii="仿宋_GB2312" w:hAnsi="Times New Roman" w:eastAsia="仿宋_GB2312" w:cs="Times New Roman"/>
      <w:sz w:val="32"/>
      <w:szCs w:val="32"/>
    </w:rPr>
  </w:style>
  <w:style w:type="paragraph" w:styleId="5">
    <w:name w:val="Body Text Indent"/>
    <w:basedOn w:val="1"/>
    <w:qFormat/>
    <w:uiPriority w:val="0"/>
    <w:pPr>
      <w:ind w:firstLine="640" w:firstLineChars="200"/>
    </w:pPr>
    <w:rPr>
      <w:sz w:val="32"/>
    </w:rPr>
  </w:style>
  <w:style w:type="paragraph" w:styleId="6">
    <w:name w:val="Plain Text"/>
    <w:basedOn w:val="1"/>
    <w:link w:val="34"/>
    <w:qFormat/>
    <w:uiPriority w:val="0"/>
    <w:rPr>
      <w:rFonts w:ascii="宋体" w:hAnsi="Courier New"/>
      <w:szCs w:val="20"/>
    </w:rPr>
  </w:style>
  <w:style w:type="paragraph" w:styleId="7">
    <w:name w:val="Date"/>
    <w:basedOn w:val="1"/>
    <w:next w:val="1"/>
    <w:qFormat/>
    <w:uiPriority w:val="0"/>
    <w:pPr>
      <w:ind w:left="2500" w:leftChars="2500"/>
    </w:pPr>
    <w:rPr>
      <w:rFonts w:hint="eastAsia" w:ascii="仿宋_GB2312" w:eastAsia="仿宋_GB2312"/>
      <w:sz w:val="32"/>
      <w:szCs w:val="20"/>
    </w:rPr>
  </w:style>
  <w:style w:type="paragraph" w:styleId="8">
    <w:name w:val="Body Text Indent 2"/>
    <w:basedOn w:val="1"/>
    <w:qFormat/>
    <w:uiPriority w:val="0"/>
    <w:pPr>
      <w:ind w:firstLine="600" w:firstLineChars="200"/>
    </w:pPr>
    <w:rPr>
      <w:sz w:val="30"/>
    </w:rPr>
  </w:style>
  <w:style w:type="paragraph" w:styleId="9">
    <w:name w:val="footer"/>
    <w:basedOn w:val="1"/>
    <w:link w:val="1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4">
    <w:name w:val="Strong"/>
    <w:basedOn w:val="13"/>
    <w:qFormat/>
    <w:uiPriority w:val="0"/>
    <w:rPr>
      <w:rFonts w:cs="Times New Roman"/>
      <w:b/>
      <w:bCs/>
    </w:rPr>
  </w:style>
  <w:style w:type="character" w:styleId="15">
    <w:name w:val="page number"/>
    <w:basedOn w:val="13"/>
    <w:qFormat/>
    <w:uiPriority w:val="0"/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页脚 Char"/>
    <w:link w:val="9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9">
    <w:name w:val="hei141"/>
    <w:basedOn w:val="13"/>
    <w:qFormat/>
    <w:uiPriority w:val="0"/>
    <w:rPr>
      <w:rFonts w:hint="eastAsia" w:ascii="宋体" w:hAnsi="宋体" w:eastAsia="宋体"/>
      <w:color w:val="000000"/>
      <w:sz w:val="21"/>
      <w:szCs w:val="21"/>
      <w:u w:val="none"/>
    </w:rPr>
  </w:style>
  <w:style w:type="character" w:customStyle="1" w:styleId="20">
    <w:name w:val="content"/>
    <w:basedOn w:val="13"/>
    <w:qFormat/>
    <w:uiPriority w:val="0"/>
  </w:style>
  <w:style w:type="character" w:customStyle="1" w:styleId="21">
    <w:name w:val="Char Char1"/>
    <w:basedOn w:val="13"/>
    <w:qFormat/>
    <w:uiPriority w:val="0"/>
    <w:rPr>
      <w:sz w:val="18"/>
      <w:szCs w:val="18"/>
    </w:rPr>
  </w:style>
  <w:style w:type="paragraph" w:customStyle="1" w:styleId="22">
    <w:name w:val="Char Char Char Char"/>
    <w:basedOn w:val="1"/>
    <w:qFormat/>
    <w:uiPriority w:val="0"/>
  </w:style>
  <w:style w:type="paragraph" w:customStyle="1" w:styleId="23">
    <w:name w:val="Char Char Char Char1"/>
    <w:basedOn w:val="1"/>
    <w:qFormat/>
    <w:uiPriority w:val="0"/>
  </w:style>
  <w:style w:type="paragraph" w:customStyle="1" w:styleId="24">
    <w:name w:val="p17"/>
    <w:basedOn w:val="1"/>
    <w:qFormat/>
    <w:uiPriority w:val="0"/>
    <w:pPr>
      <w:widowControl/>
    </w:pPr>
    <w:rPr>
      <w:kern w:val="0"/>
      <w:szCs w:val="21"/>
    </w:rPr>
  </w:style>
  <w:style w:type="paragraph" w:customStyle="1" w:styleId="2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26">
    <w:name w:val="Char Char Char Char Char Char Char Char Char Char Char Char Char Char Char Char"/>
    <w:basedOn w:val="1"/>
    <w:qFormat/>
    <w:uiPriority w:val="0"/>
  </w:style>
  <w:style w:type="paragraph" w:customStyle="1" w:styleId="27">
    <w:name w:val="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">
    <w:name w:val="Char Char Char1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9">
    <w:name w:val="Char11"/>
    <w:basedOn w:val="1"/>
    <w:qFormat/>
    <w:uiPriority w:val="0"/>
    <w:rPr>
      <w:rFonts w:ascii="Tahoma" w:hAnsi="Tahoma"/>
      <w:color w:val="000000"/>
      <w:sz w:val="24"/>
      <w:szCs w:val="20"/>
    </w:rPr>
  </w:style>
  <w:style w:type="paragraph" w:customStyle="1" w:styleId="30">
    <w:name w:val="reader-word-layer reader-word-s2-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1">
    <w:name w:val="Char Char Char Char Char Char1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customStyle="1" w:styleId="32">
    <w:name w:val="Char1"/>
    <w:basedOn w:val="1"/>
    <w:qFormat/>
    <w:uiPriority w:val="0"/>
  </w:style>
  <w:style w:type="paragraph" w:customStyle="1" w:styleId="33">
    <w:name w:val="t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34">
    <w:name w:val="纯文本 Char"/>
    <w:basedOn w:val="13"/>
    <w:link w:val="6"/>
    <w:qFormat/>
    <w:uiPriority w:val="0"/>
    <w:rPr>
      <w:rFonts w:ascii="宋体" w:hAnsi="Courier New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me\ht-\C:\Users\zdm\Desktop\&#20826;&#32452;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党组</Template>
  <Company>微软中国</Company>
  <Pages>6</Pages>
  <Words>370</Words>
  <Characters>2109</Characters>
  <Lines>17</Lines>
  <Paragraphs>4</Paragraphs>
  <TotalTime>16</TotalTime>
  <ScaleCrop>false</ScaleCrop>
  <LinksUpToDate>false</LinksUpToDate>
  <CharactersWithSpaces>2475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2019-01-24T11:11:00Z</dcterms:created>
  <dc:creator>王青</dc:creator>
  <cp:lastModifiedBy>PC</cp:lastModifiedBy>
  <cp:lastPrinted>2024-02-22T11:16:00Z</cp:lastPrinted>
  <dcterms:modified xsi:type="dcterms:W3CDTF">2024-08-20T06:30:33Z</dcterms:modified>
  <dc:title>青教党〔2010〕号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